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C1D03" w14:textId="77777777" w:rsidR="0000553B" w:rsidRPr="00EF0910" w:rsidRDefault="00A94D0B" w:rsidP="008020E5">
      <w:pPr>
        <w:jc w:val="center"/>
      </w:pPr>
      <w:r w:rsidRPr="00EF0910">
        <w:t>RESOLUT</w:t>
      </w:r>
      <w:r w:rsidR="0000553B" w:rsidRPr="00EF0910">
        <w:t>I</w:t>
      </w:r>
      <w:r w:rsidRPr="00EF0910">
        <w:t>O</w:t>
      </w:r>
      <w:r w:rsidR="0000553B" w:rsidRPr="00EF0910">
        <w:t>N THE CITY COUNCIL OF THE CITY OF SAN LEANDRO</w:t>
      </w:r>
    </w:p>
    <w:p w14:paraId="71D1BB54" w14:textId="77777777" w:rsidR="0000553B" w:rsidRPr="00EF0910" w:rsidRDefault="0000553B" w:rsidP="008020E5">
      <w:pPr>
        <w:jc w:val="center"/>
      </w:pPr>
    </w:p>
    <w:p w14:paraId="160C6B0C" w14:textId="78366175" w:rsidR="0045125D" w:rsidRPr="00EF0910" w:rsidRDefault="003A1BFA" w:rsidP="0045125D">
      <w:pPr>
        <w:jc w:val="center"/>
        <w:rPr>
          <w:b/>
        </w:rPr>
      </w:pPr>
      <w:r w:rsidRPr="00EF0910">
        <w:rPr>
          <w:b/>
        </w:rPr>
        <w:t xml:space="preserve">RESOLUTION NO. </w:t>
      </w:r>
      <w:r w:rsidR="00012BE3" w:rsidRPr="00EF0910">
        <w:rPr>
          <w:b/>
        </w:rPr>
        <w:t>2021-</w:t>
      </w:r>
      <w:r w:rsidR="005B4051" w:rsidRPr="00EF0910">
        <w:rPr>
          <w:b/>
        </w:rPr>
        <w:t>0</w:t>
      </w:r>
      <w:r w:rsidR="00317ABB" w:rsidRPr="00EF0910">
        <w:rPr>
          <w:b/>
        </w:rPr>
        <w:t>3</w:t>
      </w:r>
      <w:r w:rsidR="00EF0910" w:rsidRPr="00EF0910">
        <w:rPr>
          <w:b/>
        </w:rPr>
        <w:t>9</w:t>
      </w:r>
    </w:p>
    <w:p w14:paraId="757363A1" w14:textId="77777777" w:rsidR="00B6323A" w:rsidRPr="00EF0910" w:rsidRDefault="00B6323A" w:rsidP="006B7635">
      <w:pPr>
        <w:pStyle w:val="NoSpacing"/>
        <w:rPr>
          <w:rFonts w:ascii="Times New Roman" w:hAnsi="Times New Roman" w:cs="Times New Roman"/>
          <w:sz w:val="24"/>
          <w:szCs w:val="24"/>
        </w:rPr>
      </w:pPr>
    </w:p>
    <w:p w14:paraId="2827C0E9" w14:textId="2093907F" w:rsidR="00E5370C" w:rsidRPr="00EF0910" w:rsidRDefault="00EF0910" w:rsidP="00121565">
      <w:pPr>
        <w:jc w:val="center"/>
        <w:rPr>
          <w:b/>
          <w:caps/>
          <w:color w:val="000000"/>
        </w:rPr>
      </w:pPr>
      <w:r w:rsidRPr="00EF0910">
        <w:rPr>
          <w:b/>
          <w:caps/>
          <w:color w:val="000000"/>
        </w:rPr>
        <w:t>RESOLUTION of the City of San Leandro City Council to Rescind Resolution No. 2020-082 and Authorizing Investment of Monies in the Local Agency Investment Fund and Designating Certain Depositories and Further Authorizing Specified City Officials to Remit Money in the City Treasury to the State Treasury for Deposit in the Local Agency Investment Fund</w:t>
      </w:r>
    </w:p>
    <w:p w14:paraId="581B2DDB" w14:textId="77777777" w:rsidR="00EF0910" w:rsidRPr="00EF0910" w:rsidRDefault="00EF0910" w:rsidP="00121565">
      <w:pPr>
        <w:jc w:val="center"/>
        <w:rPr>
          <w:b/>
          <w:caps/>
          <w:color w:val="000000"/>
        </w:rPr>
      </w:pPr>
    </w:p>
    <w:p w14:paraId="4356C503" w14:textId="77777777" w:rsidR="00EF0910" w:rsidRPr="00EF0910" w:rsidRDefault="00EF0910" w:rsidP="00EF0910">
      <w:pPr>
        <w:autoSpaceDE w:val="0"/>
        <w:autoSpaceDN w:val="0"/>
        <w:adjustRightInd w:val="0"/>
        <w:ind w:firstLine="720"/>
      </w:pPr>
      <w:r w:rsidRPr="00EF0910">
        <w:rPr>
          <w:b/>
          <w:bCs/>
        </w:rPr>
        <w:t>WHEREAS</w:t>
      </w:r>
      <w:r w:rsidRPr="00EF0910">
        <w:t xml:space="preserve">, pursuant to Chapter 730 of the Statutes of 1976, Section 16429.1 was added to the California Government Code to create a Local Agency Investment Fund in the State Treasury for the deposit of money of a local agency for purposes of investment by the State Treasurer; and </w:t>
      </w:r>
    </w:p>
    <w:p w14:paraId="72D0E4D2" w14:textId="77777777" w:rsidR="00EF0910" w:rsidRPr="00EF0910" w:rsidRDefault="00EF0910" w:rsidP="00EF0910">
      <w:pPr>
        <w:autoSpaceDE w:val="0"/>
        <w:autoSpaceDN w:val="0"/>
        <w:adjustRightInd w:val="0"/>
        <w:ind w:firstLine="720"/>
        <w:rPr>
          <w:sz w:val="16"/>
          <w:szCs w:val="16"/>
        </w:rPr>
      </w:pPr>
    </w:p>
    <w:p w14:paraId="52E7393C" w14:textId="77777777" w:rsidR="00EF0910" w:rsidRPr="00EF0910" w:rsidRDefault="00EF0910" w:rsidP="00EF0910">
      <w:pPr>
        <w:autoSpaceDE w:val="0"/>
        <w:autoSpaceDN w:val="0"/>
        <w:adjustRightInd w:val="0"/>
        <w:ind w:firstLine="720"/>
      </w:pPr>
      <w:r w:rsidRPr="00EF0910">
        <w:rPr>
          <w:b/>
          <w:bCs/>
        </w:rPr>
        <w:t>WHEREAS</w:t>
      </w:r>
      <w:r w:rsidRPr="00EF0910">
        <w:t xml:space="preserve">, the City Council finds that the deposit and withdrawal of money in the Local Agency Investment Fund in accordance with the provisions of Section 16429.1 of the Government Code for the purpose of investment as stated therein is in the best interests of the City of San Leandro. </w:t>
      </w:r>
    </w:p>
    <w:p w14:paraId="0B8B90D6" w14:textId="77777777" w:rsidR="00EF0910" w:rsidRPr="00EF0910" w:rsidRDefault="00EF0910" w:rsidP="00EF0910">
      <w:pPr>
        <w:autoSpaceDE w:val="0"/>
        <w:autoSpaceDN w:val="0"/>
        <w:adjustRightInd w:val="0"/>
        <w:ind w:firstLine="720"/>
        <w:rPr>
          <w:sz w:val="16"/>
          <w:szCs w:val="16"/>
        </w:rPr>
      </w:pPr>
    </w:p>
    <w:p w14:paraId="044013A6" w14:textId="77777777" w:rsidR="00EF0910" w:rsidRPr="00EF0910" w:rsidRDefault="00EF0910" w:rsidP="00EF0910">
      <w:pPr>
        <w:autoSpaceDE w:val="0"/>
        <w:autoSpaceDN w:val="0"/>
        <w:adjustRightInd w:val="0"/>
        <w:ind w:firstLine="720"/>
      </w:pPr>
      <w:r w:rsidRPr="00EF0910">
        <w:rPr>
          <w:b/>
          <w:bCs/>
        </w:rPr>
        <w:t>NOW THEREFORE, IT IS RESOLVED</w:t>
      </w:r>
      <w:r w:rsidRPr="00EF0910">
        <w:t xml:space="preserve">, that the City Council does hereby make the finding mentioned above, and that the City Council authorizes the deposit and withdrawal of City of San Leandro monies in the Local Agency Investment Fund in the State Treasury in accordance with the provisions of Section 16429.1 of the California Government Code for the purpose of investment as stated therein, and verification by the State Treasurer’s Office of all banking information provided in that regard; and </w:t>
      </w:r>
    </w:p>
    <w:p w14:paraId="293E79BC" w14:textId="77777777" w:rsidR="00EF0910" w:rsidRPr="00EF0910" w:rsidRDefault="00EF0910" w:rsidP="00EF0910">
      <w:pPr>
        <w:autoSpaceDE w:val="0"/>
        <w:autoSpaceDN w:val="0"/>
        <w:adjustRightInd w:val="0"/>
        <w:rPr>
          <w:sz w:val="16"/>
          <w:szCs w:val="16"/>
        </w:rPr>
      </w:pPr>
    </w:p>
    <w:p w14:paraId="5CD0DE23" w14:textId="77777777" w:rsidR="00EF0910" w:rsidRPr="00EF0910" w:rsidRDefault="00EF0910" w:rsidP="00EF0910">
      <w:pPr>
        <w:autoSpaceDE w:val="0"/>
        <w:autoSpaceDN w:val="0"/>
        <w:adjustRightInd w:val="0"/>
        <w:ind w:firstLine="720"/>
      </w:pPr>
      <w:r w:rsidRPr="00EF0910">
        <w:rPr>
          <w:b/>
          <w:bCs/>
        </w:rPr>
        <w:t xml:space="preserve">BE IT </w:t>
      </w:r>
      <w:proofErr w:type="gramStart"/>
      <w:r w:rsidRPr="00EF0910">
        <w:rPr>
          <w:b/>
          <w:bCs/>
        </w:rPr>
        <w:t>FURTHER RESOLVED</w:t>
      </w:r>
      <w:r w:rsidRPr="00EF0910">
        <w:t>,</w:t>
      </w:r>
      <w:proofErr w:type="gramEnd"/>
      <w:r w:rsidRPr="00EF0910">
        <w:t xml:space="preserve"> that the following City Officials or their successors in office shall be authorized to order the deposit or withdrawal of monies in the Local Agency Investment Fund:</w:t>
      </w:r>
    </w:p>
    <w:p w14:paraId="53E6D16F" w14:textId="77777777" w:rsidR="00EF0910" w:rsidRPr="00EF0910" w:rsidRDefault="00EF0910" w:rsidP="00EF0910">
      <w:pPr>
        <w:autoSpaceDE w:val="0"/>
        <w:autoSpaceDN w:val="0"/>
        <w:adjustRightInd w:val="0"/>
        <w:jc w:val="center"/>
        <w:rPr>
          <w:sz w:val="16"/>
          <w:szCs w:val="16"/>
        </w:rPr>
      </w:pPr>
    </w:p>
    <w:p w14:paraId="58FD7EAB" w14:textId="77777777" w:rsidR="00EF0910" w:rsidRPr="00EF0910" w:rsidRDefault="00EF0910" w:rsidP="00EF0910">
      <w:pPr>
        <w:autoSpaceDE w:val="0"/>
        <w:autoSpaceDN w:val="0"/>
        <w:adjustRightInd w:val="0"/>
        <w:jc w:val="center"/>
      </w:pPr>
      <w:r w:rsidRPr="00EF0910">
        <w:t>Frances M. Robustelli</w:t>
      </w:r>
    </w:p>
    <w:p w14:paraId="0FF13CD1" w14:textId="77777777" w:rsidR="00EF0910" w:rsidRPr="00EF0910" w:rsidRDefault="00EF0910" w:rsidP="00EF0910">
      <w:pPr>
        <w:autoSpaceDE w:val="0"/>
        <w:autoSpaceDN w:val="0"/>
        <w:adjustRightInd w:val="0"/>
        <w:jc w:val="center"/>
      </w:pPr>
      <w:r w:rsidRPr="00EF0910">
        <w:t>City Manager</w:t>
      </w:r>
    </w:p>
    <w:p w14:paraId="6575039D" w14:textId="77777777" w:rsidR="00EF0910" w:rsidRPr="00EF0910" w:rsidRDefault="00EF0910" w:rsidP="00EF0910">
      <w:pPr>
        <w:autoSpaceDE w:val="0"/>
        <w:autoSpaceDN w:val="0"/>
        <w:adjustRightInd w:val="0"/>
        <w:jc w:val="center"/>
        <w:rPr>
          <w:sz w:val="16"/>
          <w:szCs w:val="16"/>
        </w:rPr>
      </w:pPr>
    </w:p>
    <w:p w14:paraId="551882E3" w14:textId="77777777" w:rsidR="00EF0910" w:rsidRPr="00EF0910" w:rsidRDefault="00EF0910" w:rsidP="00EF0910">
      <w:pPr>
        <w:autoSpaceDE w:val="0"/>
        <w:autoSpaceDN w:val="0"/>
        <w:adjustRightInd w:val="0"/>
        <w:jc w:val="center"/>
      </w:pPr>
      <w:r w:rsidRPr="00EF0910">
        <w:t>Elizabeth D. Warmerdam</w:t>
      </w:r>
    </w:p>
    <w:p w14:paraId="28622B0A" w14:textId="77777777" w:rsidR="00EF0910" w:rsidRPr="00EF0910" w:rsidRDefault="00EF0910" w:rsidP="00EF0910">
      <w:pPr>
        <w:autoSpaceDE w:val="0"/>
        <w:autoSpaceDN w:val="0"/>
        <w:adjustRightInd w:val="0"/>
        <w:jc w:val="center"/>
      </w:pPr>
      <w:r w:rsidRPr="00EF0910">
        <w:t>Assistant City Manager</w:t>
      </w:r>
    </w:p>
    <w:p w14:paraId="5919D9AD" w14:textId="77777777" w:rsidR="00EF0910" w:rsidRPr="00EF0910" w:rsidRDefault="00EF0910" w:rsidP="00EF0910">
      <w:pPr>
        <w:autoSpaceDE w:val="0"/>
        <w:autoSpaceDN w:val="0"/>
        <w:adjustRightInd w:val="0"/>
        <w:jc w:val="center"/>
        <w:rPr>
          <w:sz w:val="16"/>
          <w:szCs w:val="16"/>
        </w:rPr>
      </w:pPr>
    </w:p>
    <w:p w14:paraId="4FC0A0C8" w14:textId="77777777" w:rsidR="00EF0910" w:rsidRPr="00EF0910" w:rsidRDefault="00EF0910" w:rsidP="00EF0910">
      <w:pPr>
        <w:autoSpaceDE w:val="0"/>
        <w:autoSpaceDN w:val="0"/>
        <w:adjustRightInd w:val="0"/>
        <w:jc w:val="center"/>
      </w:pPr>
      <w:r w:rsidRPr="00EF0910">
        <w:t>Chui Mun (Susan) Hsieh</w:t>
      </w:r>
    </w:p>
    <w:p w14:paraId="2BE4F7D1" w14:textId="77777777" w:rsidR="00EF0910" w:rsidRPr="00EF0910" w:rsidRDefault="00EF0910" w:rsidP="00EF0910">
      <w:pPr>
        <w:autoSpaceDE w:val="0"/>
        <w:autoSpaceDN w:val="0"/>
        <w:adjustRightInd w:val="0"/>
        <w:jc w:val="center"/>
      </w:pPr>
      <w:r w:rsidRPr="00EF0910">
        <w:t>Finance Director</w:t>
      </w:r>
    </w:p>
    <w:p w14:paraId="0A03DAA1" w14:textId="77777777" w:rsidR="00EF0910" w:rsidRPr="00EF0910" w:rsidRDefault="00EF0910" w:rsidP="00EF0910">
      <w:pPr>
        <w:autoSpaceDE w:val="0"/>
        <w:autoSpaceDN w:val="0"/>
        <w:adjustRightInd w:val="0"/>
        <w:jc w:val="center"/>
        <w:rPr>
          <w:sz w:val="16"/>
          <w:szCs w:val="16"/>
        </w:rPr>
      </w:pPr>
    </w:p>
    <w:p w14:paraId="50E713D3" w14:textId="77777777" w:rsidR="00EF0910" w:rsidRPr="00EF0910" w:rsidRDefault="00EF0910" w:rsidP="00EF0910">
      <w:pPr>
        <w:autoSpaceDE w:val="0"/>
        <w:autoSpaceDN w:val="0"/>
        <w:adjustRightInd w:val="0"/>
        <w:jc w:val="center"/>
      </w:pPr>
      <w:r w:rsidRPr="00EF0910">
        <w:t>Karen Chang</w:t>
      </w:r>
    </w:p>
    <w:p w14:paraId="4BF06E7A" w14:textId="77777777" w:rsidR="00EF0910" w:rsidRPr="00EF0910" w:rsidRDefault="00EF0910" w:rsidP="00EF0910">
      <w:pPr>
        <w:autoSpaceDE w:val="0"/>
        <w:autoSpaceDN w:val="0"/>
        <w:adjustRightInd w:val="0"/>
        <w:jc w:val="center"/>
      </w:pPr>
      <w:r w:rsidRPr="00EF0910">
        <w:t>Assistant Finance Director</w:t>
      </w:r>
    </w:p>
    <w:p w14:paraId="61CB1C94" w14:textId="77777777" w:rsidR="00EF0910" w:rsidRPr="00EF0910" w:rsidRDefault="00EF0910" w:rsidP="00EF0910">
      <w:pPr>
        <w:autoSpaceDE w:val="0"/>
        <w:autoSpaceDN w:val="0"/>
        <w:adjustRightInd w:val="0"/>
        <w:rPr>
          <w:sz w:val="16"/>
          <w:szCs w:val="16"/>
        </w:rPr>
      </w:pPr>
    </w:p>
    <w:p w14:paraId="481446F0" w14:textId="77777777" w:rsidR="00EF0910" w:rsidRPr="00EF0910" w:rsidRDefault="00EF0910" w:rsidP="00EF0910">
      <w:pPr>
        <w:autoSpaceDE w:val="0"/>
        <w:autoSpaceDN w:val="0"/>
        <w:adjustRightInd w:val="0"/>
        <w:ind w:firstLine="720"/>
      </w:pPr>
      <w:r w:rsidRPr="00EF0910">
        <w:t xml:space="preserve">And it is further </w:t>
      </w:r>
      <w:r w:rsidRPr="00EF0910">
        <w:rPr>
          <w:b/>
          <w:bCs/>
        </w:rPr>
        <w:t>RESOLVED</w:t>
      </w:r>
      <w:r w:rsidRPr="00EF0910">
        <w:t xml:space="preserve"> that Resolution No. 2020-082 is hereby rescinded.</w:t>
      </w:r>
    </w:p>
    <w:p w14:paraId="54778135" w14:textId="63EEF3CB" w:rsidR="00EF0910" w:rsidRDefault="00EF0910">
      <w:pPr>
        <w:rPr>
          <w:caps/>
        </w:rPr>
      </w:pPr>
      <w:r>
        <w:rPr>
          <w:caps/>
        </w:rPr>
        <w:br w:type="page"/>
      </w:r>
    </w:p>
    <w:p w14:paraId="610B946D" w14:textId="77777777" w:rsidR="00AF119D" w:rsidRPr="00EF0910" w:rsidRDefault="00AF119D" w:rsidP="00AF119D">
      <w:pPr>
        <w:widowControl w:val="0"/>
        <w:autoSpaceDE w:val="0"/>
        <w:autoSpaceDN w:val="0"/>
        <w:adjustRightInd w:val="0"/>
        <w:ind w:firstLine="720"/>
        <w:jc w:val="both"/>
        <w:rPr>
          <w:caps/>
        </w:rPr>
      </w:pPr>
    </w:p>
    <w:p w14:paraId="00EE8566" w14:textId="5F2C4BEC" w:rsidR="008412A2" w:rsidRPr="00EF0910" w:rsidRDefault="008B742E" w:rsidP="00E72575">
      <w:pPr>
        <w:widowControl w:val="0"/>
        <w:autoSpaceDE w:val="0"/>
        <w:autoSpaceDN w:val="0"/>
        <w:adjustRightInd w:val="0"/>
        <w:ind w:firstLine="720"/>
        <w:jc w:val="both"/>
        <w:rPr>
          <w:color w:val="000000"/>
        </w:rPr>
      </w:pPr>
      <w:r w:rsidRPr="00EF0910">
        <w:t>I</w:t>
      </w:r>
      <w:r w:rsidR="00513FBD" w:rsidRPr="00EF0910">
        <w:t>ntro</w:t>
      </w:r>
      <w:r w:rsidR="005E2B33" w:rsidRPr="00EF0910">
        <w:t xml:space="preserve">duced by </w:t>
      </w:r>
      <w:r w:rsidR="00C46FA1" w:rsidRPr="00EF0910">
        <w:t>Councilmember</w:t>
      </w:r>
      <w:r w:rsidR="00AE7474" w:rsidRPr="00EF0910">
        <w:t xml:space="preserve"> </w:t>
      </w:r>
      <w:r w:rsidR="0066642F" w:rsidRPr="00EF0910">
        <w:t>Lopez</w:t>
      </w:r>
      <w:r w:rsidR="008412A2" w:rsidRPr="00EF0910">
        <w:t xml:space="preserve"> and passed and ado</w:t>
      </w:r>
      <w:r w:rsidR="006A142B" w:rsidRPr="00EF0910">
        <w:t>pted thi</w:t>
      </w:r>
      <w:r w:rsidR="00D47D0A" w:rsidRPr="00EF0910">
        <w:t xml:space="preserve">s </w:t>
      </w:r>
      <w:r w:rsidR="001D31FF" w:rsidRPr="00EF0910">
        <w:t>1</w:t>
      </w:r>
      <w:r w:rsidR="0066642F" w:rsidRPr="00EF0910">
        <w:rPr>
          <w:vertAlign w:val="superscript"/>
        </w:rPr>
        <w:t>st</w:t>
      </w:r>
      <w:r w:rsidR="0066642F" w:rsidRPr="00EF0910">
        <w:t xml:space="preserve"> </w:t>
      </w:r>
      <w:r w:rsidR="00AE7474" w:rsidRPr="00EF0910">
        <w:t xml:space="preserve">day of </w:t>
      </w:r>
      <w:r w:rsidR="0066642F" w:rsidRPr="00EF0910">
        <w:t xml:space="preserve">March </w:t>
      </w:r>
      <w:r w:rsidR="00CC068B" w:rsidRPr="00EF0910">
        <w:t>20</w:t>
      </w:r>
      <w:r w:rsidR="000B09AB" w:rsidRPr="00EF0910">
        <w:t>2</w:t>
      </w:r>
      <w:r w:rsidR="00012BE3" w:rsidRPr="00EF0910">
        <w:t>1</w:t>
      </w:r>
      <w:r w:rsidR="008412A2" w:rsidRPr="00EF0910">
        <w:t>, by the following vote:</w:t>
      </w:r>
    </w:p>
    <w:p w14:paraId="59803840" w14:textId="77777777" w:rsidR="005D666F" w:rsidRPr="00EF0910" w:rsidRDefault="005D666F" w:rsidP="00862F4B">
      <w:pPr>
        <w:ind w:left="1260" w:hanging="1260"/>
        <w:jc w:val="both"/>
      </w:pPr>
    </w:p>
    <w:p w14:paraId="26FAD0CF" w14:textId="77777777" w:rsidR="008412A2" w:rsidRPr="00EF0910" w:rsidRDefault="008412A2" w:rsidP="00862F4B">
      <w:pPr>
        <w:ind w:left="1260" w:hanging="1260"/>
        <w:jc w:val="both"/>
      </w:pPr>
      <w:r w:rsidRPr="00EF0910">
        <w:t>Members of the Council:</w:t>
      </w:r>
    </w:p>
    <w:p w14:paraId="7F29672B" w14:textId="77777777" w:rsidR="008412A2" w:rsidRPr="00EF0910" w:rsidRDefault="008412A2" w:rsidP="00C46FA1">
      <w:pPr>
        <w:ind w:left="1260" w:hanging="1260"/>
      </w:pPr>
    </w:p>
    <w:p w14:paraId="7267D1E2" w14:textId="09475C1E" w:rsidR="008412A2" w:rsidRPr="00EF0910" w:rsidRDefault="005E2B33" w:rsidP="00C46FA1">
      <w:pPr>
        <w:tabs>
          <w:tab w:val="left" w:pos="1260"/>
          <w:tab w:val="right" w:pos="9360"/>
        </w:tabs>
        <w:ind w:left="1260" w:hanging="1260"/>
      </w:pPr>
      <w:r w:rsidRPr="00EF0910">
        <w:t>AYES:</w:t>
      </w:r>
      <w:r w:rsidRPr="00EF0910">
        <w:tab/>
        <w:t>Councilmembers</w:t>
      </w:r>
      <w:r w:rsidR="008412A2" w:rsidRPr="00EF0910">
        <w:t xml:space="preserve"> </w:t>
      </w:r>
      <w:r w:rsidR="00CC068B" w:rsidRPr="00EF0910">
        <w:t xml:space="preserve">Aguilar, </w:t>
      </w:r>
      <w:r w:rsidR="00012BE3" w:rsidRPr="00EF0910">
        <w:t xml:space="preserve">Azevedo, </w:t>
      </w:r>
      <w:r w:rsidR="0066642F" w:rsidRPr="00EF0910">
        <w:t xml:space="preserve">Ballew, </w:t>
      </w:r>
      <w:r w:rsidR="008412A2" w:rsidRPr="00EF0910">
        <w:t>Cox,</w:t>
      </w:r>
      <w:r w:rsidR="00EC5B5F" w:rsidRPr="00EF0910">
        <w:t xml:space="preserve"> </w:t>
      </w:r>
      <w:r w:rsidR="001718CF" w:rsidRPr="00EF0910">
        <w:t xml:space="preserve">Lopez, </w:t>
      </w:r>
      <w:r w:rsidR="00012BE3" w:rsidRPr="00EF0910">
        <w:t xml:space="preserve">Simon, </w:t>
      </w:r>
      <w:r w:rsidR="008E50D7" w:rsidRPr="00EF0910">
        <w:t>Mayor Cutter</w:t>
      </w:r>
      <w:r w:rsidR="00C46FA1" w:rsidRPr="00EF0910">
        <w:tab/>
        <w:t>(</w:t>
      </w:r>
      <w:r w:rsidR="0066642F" w:rsidRPr="00EF0910">
        <w:t>7</w:t>
      </w:r>
      <w:r w:rsidR="008412A2" w:rsidRPr="00EF0910">
        <w:t>)</w:t>
      </w:r>
    </w:p>
    <w:p w14:paraId="7CC3D5C2" w14:textId="77777777" w:rsidR="00961A24" w:rsidRPr="00EF0910" w:rsidRDefault="00961A24" w:rsidP="008412A2">
      <w:pPr>
        <w:tabs>
          <w:tab w:val="left" w:pos="1260"/>
          <w:tab w:val="right" w:pos="9360"/>
        </w:tabs>
        <w:ind w:left="1260" w:hanging="1260"/>
      </w:pPr>
    </w:p>
    <w:p w14:paraId="53B03173" w14:textId="3F88C394" w:rsidR="008412A2" w:rsidRPr="00EF0910" w:rsidRDefault="0011577A" w:rsidP="008412A2">
      <w:pPr>
        <w:tabs>
          <w:tab w:val="left" w:pos="1260"/>
          <w:tab w:val="right" w:pos="9360"/>
        </w:tabs>
        <w:ind w:left="1260" w:hanging="1260"/>
      </w:pPr>
      <w:r w:rsidRPr="00EF0910">
        <w:t>NOES:</w:t>
      </w:r>
      <w:r w:rsidRPr="00EF0910">
        <w:tab/>
      </w:r>
      <w:r w:rsidR="006704E9" w:rsidRPr="00EF0910">
        <w:t>None</w:t>
      </w:r>
      <w:r w:rsidR="008412A2" w:rsidRPr="00EF0910">
        <w:tab/>
        <w:t>(</w:t>
      </w:r>
      <w:r w:rsidR="006704E9" w:rsidRPr="00EF0910">
        <w:t>0</w:t>
      </w:r>
      <w:r w:rsidR="008412A2" w:rsidRPr="00EF0910">
        <w:t>)</w:t>
      </w:r>
    </w:p>
    <w:p w14:paraId="2F26F47A" w14:textId="77777777" w:rsidR="00961A24" w:rsidRPr="00EF0910" w:rsidRDefault="00961A24" w:rsidP="008412A2">
      <w:pPr>
        <w:tabs>
          <w:tab w:val="left" w:pos="1260"/>
          <w:tab w:val="right" w:pos="9360"/>
        </w:tabs>
        <w:ind w:left="1260" w:hanging="1260"/>
      </w:pPr>
    </w:p>
    <w:p w14:paraId="46B0622E" w14:textId="78578F36" w:rsidR="008412A2" w:rsidRPr="00EF0910" w:rsidRDefault="001718CF" w:rsidP="008412A2">
      <w:pPr>
        <w:tabs>
          <w:tab w:val="left" w:pos="1260"/>
          <w:tab w:val="right" w:pos="9360"/>
        </w:tabs>
        <w:ind w:left="1260" w:hanging="1260"/>
      </w:pPr>
      <w:r w:rsidRPr="00EF0910">
        <w:t>ABSENT</w:t>
      </w:r>
      <w:r w:rsidR="008412A2" w:rsidRPr="00EF0910">
        <w:t>:</w:t>
      </w:r>
      <w:r w:rsidR="008412A2" w:rsidRPr="00EF0910">
        <w:tab/>
      </w:r>
      <w:r w:rsidR="0066642F" w:rsidRPr="00EF0910">
        <w:t>None</w:t>
      </w:r>
      <w:r w:rsidR="00C46FA1" w:rsidRPr="00EF0910">
        <w:tab/>
        <w:t>(</w:t>
      </w:r>
      <w:r w:rsidR="0066642F" w:rsidRPr="00EF0910">
        <w:t>0</w:t>
      </w:r>
      <w:r w:rsidR="008412A2" w:rsidRPr="00EF0910">
        <w:t>)</w:t>
      </w:r>
    </w:p>
    <w:p w14:paraId="77B35793" w14:textId="77777777" w:rsidR="005C7B09" w:rsidRPr="00EF0910" w:rsidRDefault="005C7B09" w:rsidP="0079586C">
      <w:pPr>
        <w:tabs>
          <w:tab w:val="left" w:pos="5040"/>
        </w:tabs>
        <w:suppressAutoHyphens/>
        <w:ind w:left="1260" w:hanging="1260"/>
        <w:jc w:val="both"/>
      </w:pPr>
    </w:p>
    <w:p w14:paraId="36338C94" w14:textId="77777777" w:rsidR="008412A2" w:rsidRPr="00EF0910" w:rsidRDefault="008412A2" w:rsidP="0079586C">
      <w:pPr>
        <w:tabs>
          <w:tab w:val="left" w:pos="5040"/>
        </w:tabs>
        <w:suppressAutoHyphens/>
        <w:ind w:left="1260" w:hanging="1260"/>
        <w:jc w:val="both"/>
        <w:rPr>
          <w:u w:val="single"/>
        </w:rPr>
      </w:pPr>
      <w:r w:rsidRPr="00EF0910">
        <w:t>ATTEST:</w:t>
      </w:r>
      <w:r w:rsidRPr="00EF0910">
        <w:tab/>
      </w:r>
      <w:r w:rsidRPr="00EF0910">
        <w:rPr>
          <w:u w:val="single"/>
        </w:rPr>
        <w:tab/>
      </w:r>
    </w:p>
    <w:p w14:paraId="6214F49B" w14:textId="144A14A2" w:rsidR="0066642F" w:rsidRDefault="008412A2" w:rsidP="00AF119D">
      <w:pPr>
        <w:tabs>
          <w:tab w:val="left" w:pos="1260"/>
        </w:tabs>
        <w:ind w:left="1260" w:hanging="1260"/>
      </w:pPr>
      <w:r w:rsidRPr="00EF0910">
        <w:tab/>
      </w:r>
      <w:r w:rsidR="00CC068B" w:rsidRPr="00EF0910">
        <w:t>Leticia I. Miguel</w:t>
      </w:r>
      <w:r w:rsidRPr="00EF0910">
        <w:t>, City Clerk</w:t>
      </w:r>
      <w:bookmarkStart w:id="0" w:name="_GoBack"/>
      <w:bookmarkEnd w:id="0"/>
    </w:p>
    <w:sectPr w:rsidR="0066642F" w:rsidSect="00BE218E">
      <w:footerReference w:type="default" r:id="rId8"/>
      <w:pgSz w:w="12240" w:h="15840" w:code="1"/>
      <w:pgMar w:top="810" w:right="1440" w:bottom="5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46EE1" w14:textId="77777777" w:rsidR="00234DA9" w:rsidRDefault="00234DA9">
      <w:r>
        <w:separator/>
      </w:r>
    </w:p>
  </w:endnote>
  <w:endnote w:type="continuationSeparator" w:id="0">
    <w:p w14:paraId="32F99444" w14:textId="77777777" w:rsidR="00234DA9" w:rsidRDefault="00234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5B215" w14:textId="65BB1948" w:rsidR="00234DA9" w:rsidRDefault="00234DA9" w:rsidP="004C12F6">
    <w:pPr>
      <w:pStyle w:val="Footer"/>
      <w:tabs>
        <w:tab w:val="clear" w:pos="4320"/>
        <w:tab w:val="center" w:pos="4680"/>
      </w:tabs>
    </w:pPr>
    <w:r w:rsidRPr="00A84ED8">
      <w:rPr>
        <w:sz w:val="20"/>
        <w:szCs w:val="20"/>
      </w:rPr>
      <w:t xml:space="preserve">RESOLUTION NO. </w:t>
    </w:r>
    <w:r>
      <w:rPr>
        <w:sz w:val="20"/>
        <w:szCs w:val="20"/>
      </w:rPr>
      <w:t>2021-0</w:t>
    </w:r>
    <w:r w:rsidR="004D3563">
      <w:rPr>
        <w:sz w:val="20"/>
        <w:szCs w:val="20"/>
      </w:rPr>
      <w:t>3</w:t>
    </w:r>
    <w:r w:rsidR="00EF0910">
      <w:rPr>
        <w:sz w:val="20"/>
        <w:szCs w:val="20"/>
      </w:rPr>
      <w:t>9</w:t>
    </w:r>
    <w:r>
      <w:tab/>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5EB97" w14:textId="77777777" w:rsidR="00234DA9" w:rsidRDefault="00234DA9">
      <w:r>
        <w:separator/>
      </w:r>
    </w:p>
  </w:footnote>
  <w:footnote w:type="continuationSeparator" w:id="0">
    <w:p w14:paraId="365D65F6" w14:textId="77777777" w:rsidR="00234DA9" w:rsidRDefault="00234D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2527D"/>
    <w:multiLevelType w:val="hybridMultilevel"/>
    <w:tmpl w:val="6A4C4588"/>
    <w:lvl w:ilvl="0" w:tplc="C64CF1F2">
      <w:numFmt w:val="bullet"/>
      <w:lvlText w:val=""/>
      <w:lvlJc w:val="left"/>
      <w:pPr>
        <w:ind w:left="1800" w:hanging="108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A144B4"/>
    <w:multiLevelType w:val="hybridMultilevel"/>
    <w:tmpl w:val="CBEC9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4CDC"/>
    <w:multiLevelType w:val="hybridMultilevel"/>
    <w:tmpl w:val="8ED4EF4C"/>
    <w:lvl w:ilvl="0" w:tplc="93629AF8">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26414D"/>
    <w:multiLevelType w:val="hybridMultilevel"/>
    <w:tmpl w:val="B404A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3D62C6"/>
    <w:multiLevelType w:val="hybridMultilevel"/>
    <w:tmpl w:val="37C4AB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0F70F97"/>
    <w:multiLevelType w:val="hybridMultilevel"/>
    <w:tmpl w:val="5F583034"/>
    <w:lvl w:ilvl="0" w:tplc="5FB4EEBC">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2EB3558"/>
    <w:multiLevelType w:val="hybridMultilevel"/>
    <w:tmpl w:val="C20014D4"/>
    <w:lvl w:ilvl="0" w:tplc="75605DD8">
      <w:start w:val="1"/>
      <w:numFmt w:val="decimal"/>
      <w:lvlText w:val="%1."/>
      <w:lvlJc w:val="left"/>
      <w:pPr>
        <w:ind w:left="1080" w:hanging="360"/>
      </w:pPr>
      <w:rPr>
        <w:rFonts w:ascii="Arial" w:hAnsi="Arial" w:cs="Arial" w:hint="default"/>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59124DA6"/>
    <w:multiLevelType w:val="hybridMultilevel"/>
    <w:tmpl w:val="1CA67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96F166E"/>
    <w:multiLevelType w:val="hybridMultilevel"/>
    <w:tmpl w:val="6A12CF0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6F765057"/>
    <w:multiLevelType w:val="hybridMultilevel"/>
    <w:tmpl w:val="78F6F43C"/>
    <w:lvl w:ilvl="0" w:tplc="A03835E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70195098"/>
    <w:multiLevelType w:val="hybridMultilevel"/>
    <w:tmpl w:val="D21C0D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B9F5F7C"/>
    <w:multiLevelType w:val="singleLevel"/>
    <w:tmpl w:val="A9F2282A"/>
    <w:lvl w:ilvl="0">
      <w:start w:val="1"/>
      <w:numFmt w:val="decimal"/>
      <w:lvlText w:val="%1."/>
      <w:legacy w:legacy="1" w:legacySpace="0" w:legacyIndent="720"/>
      <w:lvlJc w:val="left"/>
      <w:rPr>
        <w:rFonts w:ascii="Times New Roman" w:hAnsi="Times New Roman" w:cs="Times New Roman"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8"/>
  </w:num>
  <w:num w:numId="4">
    <w:abstractNumId w:val="3"/>
  </w:num>
  <w:num w:numId="5">
    <w:abstractNumId w:val="0"/>
  </w:num>
  <w:num w:numId="6">
    <w:abstractNumId w:val="1"/>
  </w:num>
  <w:num w:numId="7">
    <w:abstractNumId w:val="2"/>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AA"/>
    <w:rsid w:val="0000553B"/>
    <w:rsid w:val="000063C4"/>
    <w:rsid w:val="0000718A"/>
    <w:rsid w:val="00012BE3"/>
    <w:rsid w:val="00013D40"/>
    <w:rsid w:val="00015276"/>
    <w:rsid w:val="00020934"/>
    <w:rsid w:val="000238BD"/>
    <w:rsid w:val="00033495"/>
    <w:rsid w:val="00037CA7"/>
    <w:rsid w:val="0004488F"/>
    <w:rsid w:val="00046D5D"/>
    <w:rsid w:val="00057AE4"/>
    <w:rsid w:val="000618BF"/>
    <w:rsid w:val="0006223B"/>
    <w:rsid w:val="00063258"/>
    <w:rsid w:val="00067129"/>
    <w:rsid w:val="00070DCB"/>
    <w:rsid w:val="00075680"/>
    <w:rsid w:val="000819D8"/>
    <w:rsid w:val="000A190C"/>
    <w:rsid w:val="000A3F8D"/>
    <w:rsid w:val="000B09AB"/>
    <w:rsid w:val="000C3E3B"/>
    <w:rsid w:val="000D570C"/>
    <w:rsid w:val="0011577A"/>
    <w:rsid w:val="00121565"/>
    <w:rsid w:val="00123DD4"/>
    <w:rsid w:val="00124952"/>
    <w:rsid w:val="00124E1A"/>
    <w:rsid w:val="0012727B"/>
    <w:rsid w:val="00130825"/>
    <w:rsid w:val="0013490F"/>
    <w:rsid w:val="00134DE1"/>
    <w:rsid w:val="001358E5"/>
    <w:rsid w:val="0013603A"/>
    <w:rsid w:val="00144333"/>
    <w:rsid w:val="00144BB2"/>
    <w:rsid w:val="00146960"/>
    <w:rsid w:val="00152321"/>
    <w:rsid w:val="00161503"/>
    <w:rsid w:val="001718CF"/>
    <w:rsid w:val="001725F1"/>
    <w:rsid w:val="001771DD"/>
    <w:rsid w:val="0018284F"/>
    <w:rsid w:val="00191368"/>
    <w:rsid w:val="001941BE"/>
    <w:rsid w:val="001A0770"/>
    <w:rsid w:val="001A4163"/>
    <w:rsid w:val="001A5154"/>
    <w:rsid w:val="001D0C8E"/>
    <w:rsid w:val="001D31FF"/>
    <w:rsid w:val="001E415A"/>
    <w:rsid w:val="001F098D"/>
    <w:rsid w:val="0020232E"/>
    <w:rsid w:val="002041AF"/>
    <w:rsid w:val="00221F48"/>
    <w:rsid w:val="00234DA9"/>
    <w:rsid w:val="00242F35"/>
    <w:rsid w:val="00247255"/>
    <w:rsid w:val="00261971"/>
    <w:rsid w:val="002673F4"/>
    <w:rsid w:val="00274D4E"/>
    <w:rsid w:val="00276A02"/>
    <w:rsid w:val="0028162E"/>
    <w:rsid w:val="00282C78"/>
    <w:rsid w:val="00290642"/>
    <w:rsid w:val="002941D0"/>
    <w:rsid w:val="00295A6D"/>
    <w:rsid w:val="002975A0"/>
    <w:rsid w:val="002A0DA6"/>
    <w:rsid w:val="002A2EB3"/>
    <w:rsid w:val="002A71B7"/>
    <w:rsid w:val="002B337E"/>
    <w:rsid w:val="002B3ECF"/>
    <w:rsid w:val="002B3FB6"/>
    <w:rsid w:val="002D0294"/>
    <w:rsid w:val="002E0192"/>
    <w:rsid w:val="002E0F31"/>
    <w:rsid w:val="002E281D"/>
    <w:rsid w:val="002F751A"/>
    <w:rsid w:val="003009BA"/>
    <w:rsid w:val="00304B05"/>
    <w:rsid w:val="00305691"/>
    <w:rsid w:val="00311EAE"/>
    <w:rsid w:val="00317ABB"/>
    <w:rsid w:val="00320A08"/>
    <w:rsid w:val="003215F6"/>
    <w:rsid w:val="00332CDF"/>
    <w:rsid w:val="003340D4"/>
    <w:rsid w:val="00335941"/>
    <w:rsid w:val="003418D3"/>
    <w:rsid w:val="003540B5"/>
    <w:rsid w:val="003540E0"/>
    <w:rsid w:val="003550F4"/>
    <w:rsid w:val="003565E5"/>
    <w:rsid w:val="003643DE"/>
    <w:rsid w:val="00366965"/>
    <w:rsid w:val="003709CA"/>
    <w:rsid w:val="00371E3E"/>
    <w:rsid w:val="003947B6"/>
    <w:rsid w:val="00396B6D"/>
    <w:rsid w:val="003973A0"/>
    <w:rsid w:val="003A1BFA"/>
    <w:rsid w:val="003B5357"/>
    <w:rsid w:val="003B769C"/>
    <w:rsid w:val="003C5D8A"/>
    <w:rsid w:val="003E1DF3"/>
    <w:rsid w:val="003E39BA"/>
    <w:rsid w:val="003F5892"/>
    <w:rsid w:val="003F7731"/>
    <w:rsid w:val="0040045F"/>
    <w:rsid w:val="00411C47"/>
    <w:rsid w:val="00414E29"/>
    <w:rsid w:val="00416BD2"/>
    <w:rsid w:val="00425993"/>
    <w:rsid w:val="00442465"/>
    <w:rsid w:val="00442674"/>
    <w:rsid w:val="004449FC"/>
    <w:rsid w:val="0045125D"/>
    <w:rsid w:val="00455802"/>
    <w:rsid w:val="004566A1"/>
    <w:rsid w:val="00460242"/>
    <w:rsid w:val="004622F7"/>
    <w:rsid w:val="00462B05"/>
    <w:rsid w:val="00463A86"/>
    <w:rsid w:val="004642C9"/>
    <w:rsid w:val="00465B65"/>
    <w:rsid w:val="00467192"/>
    <w:rsid w:val="004717DF"/>
    <w:rsid w:val="00473262"/>
    <w:rsid w:val="00475A70"/>
    <w:rsid w:val="0048234D"/>
    <w:rsid w:val="004957CB"/>
    <w:rsid w:val="00495FB5"/>
    <w:rsid w:val="004A4570"/>
    <w:rsid w:val="004A49D2"/>
    <w:rsid w:val="004B1AD9"/>
    <w:rsid w:val="004B479D"/>
    <w:rsid w:val="004B54E7"/>
    <w:rsid w:val="004B7635"/>
    <w:rsid w:val="004C12F6"/>
    <w:rsid w:val="004C2552"/>
    <w:rsid w:val="004C3BAA"/>
    <w:rsid w:val="004C4A58"/>
    <w:rsid w:val="004D02BD"/>
    <w:rsid w:val="004D3563"/>
    <w:rsid w:val="004D625B"/>
    <w:rsid w:val="004E707E"/>
    <w:rsid w:val="004F3631"/>
    <w:rsid w:val="004F66A0"/>
    <w:rsid w:val="00501283"/>
    <w:rsid w:val="00501787"/>
    <w:rsid w:val="00502BBD"/>
    <w:rsid w:val="00504E89"/>
    <w:rsid w:val="005073DA"/>
    <w:rsid w:val="00511CE1"/>
    <w:rsid w:val="00513647"/>
    <w:rsid w:val="00513FBD"/>
    <w:rsid w:val="00514E05"/>
    <w:rsid w:val="005241F6"/>
    <w:rsid w:val="00524C6C"/>
    <w:rsid w:val="0053316C"/>
    <w:rsid w:val="005403CE"/>
    <w:rsid w:val="00540AD9"/>
    <w:rsid w:val="005466B1"/>
    <w:rsid w:val="00550DD5"/>
    <w:rsid w:val="0055196D"/>
    <w:rsid w:val="00567D50"/>
    <w:rsid w:val="005700E1"/>
    <w:rsid w:val="005776BE"/>
    <w:rsid w:val="0059378F"/>
    <w:rsid w:val="00595D5A"/>
    <w:rsid w:val="005A1C8A"/>
    <w:rsid w:val="005A3839"/>
    <w:rsid w:val="005A4B38"/>
    <w:rsid w:val="005A5386"/>
    <w:rsid w:val="005B2F48"/>
    <w:rsid w:val="005B4051"/>
    <w:rsid w:val="005C4305"/>
    <w:rsid w:val="005C46B0"/>
    <w:rsid w:val="005C5BF6"/>
    <w:rsid w:val="005C7B09"/>
    <w:rsid w:val="005D088E"/>
    <w:rsid w:val="005D4807"/>
    <w:rsid w:val="005D483A"/>
    <w:rsid w:val="005D666F"/>
    <w:rsid w:val="005E2B33"/>
    <w:rsid w:val="005F0DE6"/>
    <w:rsid w:val="005F10D5"/>
    <w:rsid w:val="005F2007"/>
    <w:rsid w:val="005F7388"/>
    <w:rsid w:val="005F7B98"/>
    <w:rsid w:val="006016B0"/>
    <w:rsid w:val="0060385C"/>
    <w:rsid w:val="00604AB5"/>
    <w:rsid w:val="00623EC2"/>
    <w:rsid w:val="00625DBA"/>
    <w:rsid w:val="00631AB3"/>
    <w:rsid w:val="00635E4F"/>
    <w:rsid w:val="006404D7"/>
    <w:rsid w:val="006419EA"/>
    <w:rsid w:val="00643556"/>
    <w:rsid w:val="0065148E"/>
    <w:rsid w:val="0066274E"/>
    <w:rsid w:val="00666016"/>
    <w:rsid w:val="0066642F"/>
    <w:rsid w:val="00666536"/>
    <w:rsid w:val="006704E9"/>
    <w:rsid w:val="00677CF2"/>
    <w:rsid w:val="00680F1A"/>
    <w:rsid w:val="00683E20"/>
    <w:rsid w:val="0068776F"/>
    <w:rsid w:val="00695E82"/>
    <w:rsid w:val="006A0033"/>
    <w:rsid w:val="006A0F1B"/>
    <w:rsid w:val="006A142B"/>
    <w:rsid w:val="006A24B7"/>
    <w:rsid w:val="006B07AA"/>
    <w:rsid w:val="006B1915"/>
    <w:rsid w:val="006B3486"/>
    <w:rsid w:val="006B5EDE"/>
    <w:rsid w:val="006B7635"/>
    <w:rsid w:val="006C6811"/>
    <w:rsid w:val="006D4CBA"/>
    <w:rsid w:val="006E2A4A"/>
    <w:rsid w:val="006E3C0C"/>
    <w:rsid w:val="006E532F"/>
    <w:rsid w:val="006F67A8"/>
    <w:rsid w:val="00700CD3"/>
    <w:rsid w:val="007034AA"/>
    <w:rsid w:val="00707B8D"/>
    <w:rsid w:val="007110FF"/>
    <w:rsid w:val="007137B5"/>
    <w:rsid w:val="00725D70"/>
    <w:rsid w:val="00727BEB"/>
    <w:rsid w:val="00727E9A"/>
    <w:rsid w:val="00730634"/>
    <w:rsid w:val="007307D3"/>
    <w:rsid w:val="00733E3E"/>
    <w:rsid w:val="007414E7"/>
    <w:rsid w:val="0075145C"/>
    <w:rsid w:val="007562EE"/>
    <w:rsid w:val="00765045"/>
    <w:rsid w:val="00790FBF"/>
    <w:rsid w:val="00791AA7"/>
    <w:rsid w:val="0079586C"/>
    <w:rsid w:val="007B27BA"/>
    <w:rsid w:val="007B42F0"/>
    <w:rsid w:val="007C77E0"/>
    <w:rsid w:val="007D64DC"/>
    <w:rsid w:val="007E4662"/>
    <w:rsid w:val="007F0ADC"/>
    <w:rsid w:val="007F5625"/>
    <w:rsid w:val="008020E5"/>
    <w:rsid w:val="00804446"/>
    <w:rsid w:val="00814C8C"/>
    <w:rsid w:val="00817D51"/>
    <w:rsid w:val="0082080B"/>
    <w:rsid w:val="00834012"/>
    <w:rsid w:val="00834239"/>
    <w:rsid w:val="008412A2"/>
    <w:rsid w:val="008423FE"/>
    <w:rsid w:val="00854628"/>
    <w:rsid w:val="00862F4B"/>
    <w:rsid w:val="00864AE4"/>
    <w:rsid w:val="00867BC3"/>
    <w:rsid w:val="00873223"/>
    <w:rsid w:val="00877C14"/>
    <w:rsid w:val="008951D3"/>
    <w:rsid w:val="008A5464"/>
    <w:rsid w:val="008B742E"/>
    <w:rsid w:val="008B7C13"/>
    <w:rsid w:val="008C028E"/>
    <w:rsid w:val="008C58EE"/>
    <w:rsid w:val="008D2048"/>
    <w:rsid w:val="008D48FC"/>
    <w:rsid w:val="008D4AB3"/>
    <w:rsid w:val="008E0D67"/>
    <w:rsid w:val="008E50D7"/>
    <w:rsid w:val="008E6729"/>
    <w:rsid w:val="008F1BAA"/>
    <w:rsid w:val="008F51BA"/>
    <w:rsid w:val="00900943"/>
    <w:rsid w:val="0090627F"/>
    <w:rsid w:val="00917BF3"/>
    <w:rsid w:val="009331A9"/>
    <w:rsid w:val="00940576"/>
    <w:rsid w:val="009429B9"/>
    <w:rsid w:val="00952E18"/>
    <w:rsid w:val="00961A24"/>
    <w:rsid w:val="009763EF"/>
    <w:rsid w:val="009770A6"/>
    <w:rsid w:val="009807DF"/>
    <w:rsid w:val="00983C9D"/>
    <w:rsid w:val="009855B9"/>
    <w:rsid w:val="009A6723"/>
    <w:rsid w:val="009B4493"/>
    <w:rsid w:val="009C052F"/>
    <w:rsid w:val="009D0B35"/>
    <w:rsid w:val="009D2089"/>
    <w:rsid w:val="009D2F6B"/>
    <w:rsid w:val="009E47EF"/>
    <w:rsid w:val="009F0425"/>
    <w:rsid w:val="009F629B"/>
    <w:rsid w:val="00A00662"/>
    <w:rsid w:val="00A054AA"/>
    <w:rsid w:val="00A06C8A"/>
    <w:rsid w:val="00A10E3A"/>
    <w:rsid w:val="00A12106"/>
    <w:rsid w:val="00A13B19"/>
    <w:rsid w:val="00A14110"/>
    <w:rsid w:val="00A15BE3"/>
    <w:rsid w:val="00A21194"/>
    <w:rsid w:val="00A43E67"/>
    <w:rsid w:val="00A45565"/>
    <w:rsid w:val="00A56D84"/>
    <w:rsid w:val="00A711A6"/>
    <w:rsid w:val="00A74BE9"/>
    <w:rsid w:val="00A764E8"/>
    <w:rsid w:val="00A77213"/>
    <w:rsid w:val="00A819AC"/>
    <w:rsid w:val="00A84ED8"/>
    <w:rsid w:val="00A86C26"/>
    <w:rsid w:val="00A86D51"/>
    <w:rsid w:val="00A900D3"/>
    <w:rsid w:val="00A94D0B"/>
    <w:rsid w:val="00AA05ED"/>
    <w:rsid w:val="00AA0C9F"/>
    <w:rsid w:val="00AA2B10"/>
    <w:rsid w:val="00AA4FFC"/>
    <w:rsid w:val="00AA5AD1"/>
    <w:rsid w:val="00AA6015"/>
    <w:rsid w:val="00AB1FFB"/>
    <w:rsid w:val="00AB52BD"/>
    <w:rsid w:val="00AC2D09"/>
    <w:rsid w:val="00AC5706"/>
    <w:rsid w:val="00AD730F"/>
    <w:rsid w:val="00AE7474"/>
    <w:rsid w:val="00AF0916"/>
    <w:rsid w:val="00AF119D"/>
    <w:rsid w:val="00AF4ABB"/>
    <w:rsid w:val="00AF71AB"/>
    <w:rsid w:val="00B00F2F"/>
    <w:rsid w:val="00B07DF2"/>
    <w:rsid w:val="00B11999"/>
    <w:rsid w:val="00B1393F"/>
    <w:rsid w:val="00B17327"/>
    <w:rsid w:val="00B45F7D"/>
    <w:rsid w:val="00B462BE"/>
    <w:rsid w:val="00B54ACF"/>
    <w:rsid w:val="00B6323A"/>
    <w:rsid w:val="00B70561"/>
    <w:rsid w:val="00B7262A"/>
    <w:rsid w:val="00B73E2F"/>
    <w:rsid w:val="00B75C4F"/>
    <w:rsid w:val="00B75E50"/>
    <w:rsid w:val="00B761EA"/>
    <w:rsid w:val="00B76321"/>
    <w:rsid w:val="00B803C6"/>
    <w:rsid w:val="00B80F87"/>
    <w:rsid w:val="00B81EB4"/>
    <w:rsid w:val="00B87F7E"/>
    <w:rsid w:val="00B92508"/>
    <w:rsid w:val="00BB028B"/>
    <w:rsid w:val="00BB1121"/>
    <w:rsid w:val="00BB3E63"/>
    <w:rsid w:val="00BB482B"/>
    <w:rsid w:val="00BB6560"/>
    <w:rsid w:val="00BC1B1B"/>
    <w:rsid w:val="00BC7963"/>
    <w:rsid w:val="00BD5083"/>
    <w:rsid w:val="00BE218E"/>
    <w:rsid w:val="00BF5E21"/>
    <w:rsid w:val="00BF7A8D"/>
    <w:rsid w:val="00C216D9"/>
    <w:rsid w:val="00C21821"/>
    <w:rsid w:val="00C22FC5"/>
    <w:rsid w:val="00C342B7"/>
    <w:rsid w:val="00C35B14"/>
    <w:rsid w:val="00C46FA1"/>
    <w:rsid w:val="00C5105F"/>
    <w:rsid w:val="00C52446"/>
    <w:rsid w:val="00C5652F"/>
    <w:rsid w:val="00C76E35"/>
    <w:rsid w:val="00C83700"/>
    <w:rsid w:val="00C848E5"/>
    <w:rsid w:val="00C94213"/>
    <w:rsid w:val="00CA33D9"/>
    <w:rsid w:val="00CB1A2A"/>
    <w:rsid w:val="00CB6581"/>
    <w:rsid w:val="00CC050D"/>
    <w:rsid w:val="00CC068B"/>
    <w:rsid w:val="00CD2514"/>
    <w:rsid w:val="00CD431C"/>
    <w:rsid w:val="00CE31CE"/>
    <w:rsid w:val="00CF05CF"/>
    <w:rsid w:val="00D04462"/>
    <w:rsid w:val="00D108EA"/>
    <w:rsid w:val="00D14C22"/>
    <w:rsid w:val="00D21722"/>
    <w:rsid w:val="00D217BC"/>
    <w:rsid w:val="00D2454F"/>
    <w:rsid w:val="00D3028D"/>
    <w:rsid w:val="00D379DA"/>
    <w:rsid w:val="00D4553B"/>
    <w:rsid w:val="00D47D0A"/>
    <w:rsid w:val="00D5242A"/>
    <w:rsid w:val="00D60332"/>
    <w:rsid w:val="00D61013"/>
    <w:rsid w:val="00D63FE0"/>
    <w:rsid w:val="00D80D70"/>
    <w:rsid w:val="00D84266"/>
    <w:rsid w:val="00D84A07"/>
    <w:rsid w:val="00D84E64"/>
    <w:rsid w:val="00D84EBB"/>
    <w:rsid w:val="00D96C83"/>
    <w:rsid w:val="00DA0B1A"/>
    <w:rsid w:val="00DA3801"/>
    <w:rsid w:val="00DA3FDF"/>
    <w:rsid w:val="00DA5706"/>
    <w:rsid w:val="00DB017A"/>
    <w:rsid w:val="00DB6D7D"/>
    <w:rsid w:val="00DC2749"/>
    <w:rsid w:val="00DC71A2"/>
    <w:rsid w:val="00DD43F2"/>
    <w:rsid w:val="00DE7584"/>
    <w:rsid w:val="00E00394"/>
    <w:rsid w:val="00E0532F"/>
    <w:rsid w:val="00E06D77"/>
    <w:rsid w:val="00E21F75"/>
    <w:rsid w:val="00E4677C"/>
    <w:rsid w:val="00E5370C"/>
    <w:rsid w:val="00E55AD1"/>
    <w:rsid w:val="00E72575"/>
    <w:rsid w:val="00E73ECB"/>
    <w:rsid w:val="00E75C49"/>
    <w:rsid w:val="00E90EEB"/>
    <w:rsid w:val="00EB1024"/>
    <w:rsid w:val="00EB6D36"/>
    <w:rsid w:val="00EC28A0"/>
    <w:rsid w:val="00EC5B5F"/>
    <w:rsid w:val="00ED35EE"/>
    <w:rsid w:val="00ED4936"/>
    <w:rsid w:val="00ED4D40"/>
    <w:rsid w:val="00ED51BF"/>
    <w:rsid w:val="00EE0102"/>
    <w:rsid w:val="00EE1188"/>
    <w:rsid w:val="00EE5015"/>
    <w:rsid w:val="00EF0910"/>
    <w:rsid w:val="00F00B18"/>
    <w:rsid w:val="00F2052D"/>
    <w:rsid w:val="00F31A4B"/>
    <w:rsid w:val="00F37F2B"/>
    <w:rsid w:val="00F47936"/>
    <w:rsid w:val="00F52678"/>
    <w:rsid w:val="00F52C5F"/>
    <w:rsid w:val="00F8084F"/>
    <w:rsid w:val="00F83F5D"/>
    <w:rsid w:val="00F91130"/>
    <w:rsid w:val="00FA6D86"/>
    <w:rsid w:val="00FB1FCE"/>
    <w:rsid w:val="00FB6190"/>
    <w:rsid w:val="00FC0A7E"/>
    <w:rsid w:val="00FD10A9"/>
    <w:rsid w:val="00FD4397"/>
    <w:rsid w:val="00FE3560"/>
    <w:rsid w:val="00FE3C57"/>
    <w:rsid w:val="00FF6ECF"/>
    <w:rsid w:val="00FF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8B0A265"/>
  <w15:docId w15:val="{FFB71939-E82B-4BF9-8631-EB29F8EA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553B"/>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0553B"/>
    <w:pPr>
      <w:tabs>
        <w:tab w:val="center" w:pos="4320"/>
        <w:tab w:val="right" w:pos="8640"/>
      </w:tabs>
    </w:pPr>
  </w:style>
  <w:style w:type="paragraph" w:styleId="Header">
    <w:name w:val="header"/>
    <w:basedOn w:val="Normal"/>
    <w:rsid w:val="00134DE1"/>
    <w:pPr>
      <w:tabs>
        <w:tab w:val="center" w:pos="4320"/>
        <w:tab w:val="right" w:pos="8640"/>
      </w:tabs>
    </w:pPr>
  </w:style>
  <w:style w:type="paragraph" w:styleId="BalloonText">
    <w:name w:val="Balloon Text"/>
    <w:basedOn w:val="Normal"/>
    <w:semiHidden/>
    <w:rsid w:val="00134DE1"/>
    <w:rPr>
      <w:rFonts w:ascii="Tahoma" w:hAnsi="Tahoma" w:cs="Tahoma"/>
      <w:sz w:val="16"/>
      <w:szCs w:val="16"/>
    </w:rPr>
  </w:style>
  <w:style w:type="character" w:customStyle="1" w:styleId="FooterChar">
    <w:name w:val="Footer Char"/>
    <w:basedOn w:val="DefaultParagraphFont"/>
    <w:link w:val="Footer"/>
    <w:uiPriority w:val="99"/>
    <w:rsid w:val="00A84ED8"/>
    <w:rPr>
      <w:sz w:val="24"/>
      <w:szCs w:val="24"/>
    </w:rPr>
  </w:style>
  <w:style w:type="paragraph" w:styleId="ListParagraph">
    <w:name w:val="List Paragraph"/>
    <w:basedOn w:val="Normal"/>
    <w:uiPriority w:val="34"/>
    <w:qFormat/>
    <w:rsid w:val="00D379DA"/>
    <w:pPr>
      <w:ind w:left="720"/>
      <w:contextualSpacing/>
    </w:pPr>
  </w:style>
  <w:style w:type="paragraph" w:styleId="Title">
    <w:name w:val="Title"/>
    <w:basedOn w:val="Normal"/>
    <w:link w:val="TitleChar"/>
    <w:qFormat/>
    <w:rsid w:val="003E39BA"/>
    <w:pPr>
      <w:tabs>
        <w:tab w:val="left" w:pos="360"/>
        <w:tab w:val="left" w:pos="720"/>
        <w:tab w:val="left" w:pos="1080"/>
        <w:tab w:val="left" w:pos="1440"/>
        <w:tab w:val="left" w:pos="1800"/>
        <w:tab w:val="left" w:pos="2160"/>
        <w:tab w:val="left" w:pos="4320"/>
      </w:tabs>
      <w:jc w:val="center"/>
    </w:pPr>
    <w:rPr>
      <w:b/>
      <w:szCs w:val="20"/>
      <w:u w:val="single"/>
    </w:rPr>
  </w:style>
  <w:style w:type="character" w:customStyle="1" w:styleId="TitleChar">
    <w:name w:val="Title Char"/>
    <w:basedOn w:val="DefaultParagraphFont"/>
    <w:link w:val="Title"/>
    <w:rsid w:val="003E39BA"/>
    <w:rPr>
      <w:b/>
      <w:sz w:val="24"/>
      <w:u w:val="single"/>
    </w:rPr>
  </w:style>
  <w:style w:type="paragraph" w:styleId="NormalWeb">
    <w:name w:val="Normal (Web)"/>
    <w:basedOn w:val="Normal"/>
    <w:uiPriority w:val="99"/>
    <w:semiHidden/>
    <w:unhideWhenUsed/>
    <w:rsid w:val="00366965"/>
    <w:pPr>
      <w:spacing w:before="100" w:beforeAutospacing="1" w:after="100" w:afterAutospacing="1"/>
    </w:pPr>
  </w:style>
  <w:style w:type="paragraph" w:styleId="NoSpacing">
    <w:name w:val="No Spacing"/>
    <w:uiPriority w:val="1"/>
    <w:qFormat/>
    <w:rsid w:val="00465B65"/>
    <w:rPr>
      <w:rFonts w:asciiTheme="minorHAnsi" w:eastAsiaTheme="minorHAnsi" w:hAnsiTheme="minorHAnsi" w:cstheme="minorBidi"/>
      <w:sz w:val="22"/>
      <w:szCs w:val="22"/>
    </w:rPr>
  </w:style>
  <w:style w:type="paragraph" w:styleId="BodyText">
    <w:name w:val="Body Text"/>
    <w:basedOn w:val="Normal"/>
    <w:link w:val="BodyTextChar"/>
    <w:semiHidden/>
    <w:unhideWhenUsed/>
    <w:rsid w:val="00C46FA1"/>
    <w:pPr>
      <w:spacing w:after="120"/>
    </w:pPr>
  </w:style>
  <w:style w:type="character" w:customStyle="1" w:styleId="BodyTextChar">
    <w:name w:val="Body Text Char"/>
    <w:basedOn w:val="DefaultParagraphFont"/>
    <w:link w:val="BodyText"/>
    <w:semiHidden/>
    <w:rsid w:val="00C46F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10433">
      <w:bodyDiv w:val="1"/>
      <w:marLeft w:val="0"/>
      <w:marRight w:val="0"/>
      <w:marTop w:val="0"/>
      <w:marBottom w:val="0"/>
      <w:divBdr>
        <w:top w:val="none" w:sz="0" w:space="0" w:color="auto"/>
        <w:left w:val="none" w:sz="0" w:space="0" w:color="auto"/>
        <w:bottom w:val="none" w:sz="0" w:space="0" w:color="auto"/>
        <w:right w:val="none" w:sz="0" w:space="0" w:color="auto"/>
      </w:divBdr>
    </w:div>
    <w:div w:id="113643224">
      <w:bodyDiv w:val="1"/>
      <w:marLeft w:val="0"/>
      <w:marRight w:val="0"/>
      <w:marTop w:val="0"/>
      <w:marBottom w:val="0"/>
      <w:divBdr>
        <w:top w:val="none" w:sz="0" w:space="0" w:color="auto"/>
        <w:left w:val="none" w:sz="0" w:space="0" w:color="auto"/>
        <w:bottom w:val="none" w:sz="0" w:space="0" w:color="auto"/>
        <w:right w:val="none" w:sz="0" w:space="0" w:color="auto"/>
      </w:divBdr>
    </w:div>
    <w:div w:id="121655736">
      <w:bodyDiv w:val="1"/>
      <w:marLeft w:val="0"/>
      <w:marRight w:val="0"/>
      <w:marTop w:val="0"/>
      <w:marBottom w:val="0"/>
      <w:divBdr>
        <w:top w:val="none" w:sz="0" w:space="0" w:color="auto"/>
        <w:left w:val="none" w:sz="0" w:space="0" w:color="auto"/>
        <w:bottom w:val="none" w:sz="0" w:space="0" w:color="auto"/>
        <w:right w:val="none" w:sz="0" w:space="0" w:color="auto"/>
      </w:divBdr>
    </w:div>
    <w:div w:id="144325968">
      <w:bodyDiv w:val="1"/>
      <w:marLeft w:val="0"/>
      <w:marRight w:val="0"/>
      <w:marTop w:val="0"/>
      <w:marBottom w:val="0"/>
      <w:divBdr>
        <w:top w:val="none" w:sz="0" w:space="0" w:color="auto"/>
        <w:left w:val="none" w:sz="0" w:space="0" w:color="auto"/>
        <w:bottom w:val="none" w:sz="0" w:space="0" w:color="auto"/>
        <w:right w:val="none" w:sz="0" w:space="0" w:color="auto"/>
      </w:divBdr>
    </w:div>
    <w:div w:id="149638688">
      <w:bodyDiv w:val="1"/>
      <w:marLeft w:val="0"/>
      <w:marRight w:val="0"/>
      <w:marTop w:val="0"/>
      <w:marBottom w:val="0"/>
      <w:divBdr>
        <w:top w:val="none" w:sz="0" w:space="0" w:color="auto"/>
        <w:left w:val="none" w:sz="0" w:space="0" w:color="auto"/>
        <w:bottom w:val="none" w:sz="0" w:space="0" w:color="auto"/>
        <w:right w:val="none" w:sz="0" w:space="0" w:color="auto"/>
      </w:divBdr>
    </w:div>
    <w:div w:id="173694591">
      <w:bodyDiv w:val="1"/>
      <w:marLeft w:val="0"/>
      <w:marRight w:val="0"/>
      <w:marTop w:val="0"/>
      <w:marBottom w:val="0"/>
      <w:divBdr>
        <w:top w:val="none" w:sz="0" w:space="0" w:color="auto"/>
        <w:left w:val="none" w:sz="0" w:space="0" w:color="auto"/>
        <w:bottom w:val="none" w:sz="0" w:space="0" w:color="auto"/>
        <w:right w:val="none" w:sz="0" w:space="0" w:color="auto"/>
      </w:divBdr>
    </w:div>
    <w:div w:id="174198202">
      <w:bodyDiv w:val="1"/>
      <w:marLeft w:val="0"/>
      <w:marRight w:val="0"/>
      <w:marTop w:val="0"/>
      <w:marBottom w:val="0"/>
      <w:divBdr>
        <w:top w:val="none" w:sz="0" w:space="0" w:color="auto"/>
        <w:left w:val="none" w:sz="0" w:space="0" w:color="auto"/>
        <w:bottom w:val="none" w:sz="0" w:space="0" w:color="auto"/>
        <w:right w:val="none" w:sz="0" w:space="0" w:color="auto"/>
      </w:divBdr>
    </w:div>
    <w:div w:id="178856064">
      <w:bodyDiv w:val="1"/>
      <w:marLeft w:val="0"/>
      <w:marRight w:val="0"/>
      <w:marTop w:val="0"/>
      <w:marBottom w:val="0"/>
      <w:divBdr>
        <w:top w:val="none" w:sz="0" w:space="0" w:color="auto"/>
        <w:left w:val="none" w:sz="0" w:space="0" w:color="auto"/>
        <w:bottom w:val="none" w:sz="0" w:space="0" w:color="auto"/>
        <w:right w:val="none" w:sz="0" w:space="0" w:color="auto"/>
      </w:divBdr>
    </w:div>
    <w:div w:id="203761985">
      <w:bodyDiv w:val="1"/>
      <w:marLeft w:val="0"/>
      <w:marRight w:val="0"/>
      <w:marTop w:val="0"/>
      <w:marBottom w:val="0"/>
      <w:divBdr>
        <w:top w:val="none" w:sz="0" w:space="0" w:color="auto"/>
        <w:left w:val="none" w:sz="0" w:space="0" w:color="auto"/>
        <w:bottom w:val="none" w:sz="0" w:space="0" w:color="auto"/>
        <w:right w:val="none" w:sz="0" w:space="0" w:color="auto"/>
      </w:divBdr>
    </w:div>
    <w:div w:id="247273359">
      <w:bodyDiv w:val="1"/>
      <w:marLeft w:val="0"/>
      <w:marRight w:val="0"/>
      <w:marTop w:val="0"/>
      <w:marBottom w:val="0"/>
      <w:divBdr>
        <w:top w:val="none" w:sz="0" w:space="0" w:color="auto"/>
        <w:left w:val="none" w:sz="0" w:space="0" w:color="auto"/>
        <w:bottom w:val="none" w:sz="0" w:space="0" w:color="auto"/>
        <w:right w:val="none" w:sz="0" w:space="0" w:color="auto"/>
      </w:divBdr>
    </w:div>
    <w:div w:id="247888180">
      <w:bodyDiv w:val="1"/>
      <w:marLeft w:val="0"/>
      <w:marRight w:val="0"/>
      <w:marTop w:val="0"/>
      <w:marBottom w:val="0"/>
      <w:divBdr>
        <w:top w:val="none" w:sz="0" w:space="0" w:color="auto"/>
        <w:left w:val="none" w:sz="0" w:space="0" w:color="auto"/>
        <w:bottom w:val="none" w:sz="0" w:space="0" w:color="auto"/>
        <w:right w:val="none" w:sz="0" w:space="0" w:color="auto"/>
      </w:divBdr>
    </w:div>
    <w:div w:id="272633283">
      <w:bodyDiv w:val="1"/>
      <w:marLeft w:val="0"/>
      <w:marRight w:val="0"/>
      <w:marTop w:val="0"/>
      <w:marBottom w:val="0"/>
      <w:divBdr>
        <w:top w:val="none" w:sz="0" w:space="0" w:color="auto"/>
        <w:left w:val="none" w:sz="0" w:space="0" w:color="auto"/>
        <w:bottom w:val="none" w:sz="0" w:space="0" w:color="auto"/>
        <w:right w:val="none" w:sz="0" w:space="0" w:color="auto"/>
      </w:divBdr>
    </w:div>
    <w:div w:id="377971712">
      <w:bodyDiv w:val="1"/>
      <w:marLeft w:val="0"/>
      <w:marRight w:val="0"/>
      <w:marTop w:val="0"/>
      <w:marBottom w:val="0"/>
      <w:divBdr>
        <w:top w:val="none" w:sz="0" w:space="0" w:color="auto"/>
        <w:left w:val="none" w:sz="0" w:space="0" w:color="auto"/>
        <w:bottom w:val="none" w:sz="0" w:space="0" w:color="auto"/>
        <w:right w:val="none" w:sz="0" w:space="0" w:color="auto"/>
      </w:divBdr>
    </w:div>
    <w:div w:id="392241412">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68399208">
      <w:bodyDiv w:val="1"/>
      <w:marLeft w:val="0"/>
      <w:marRight w:val="0"/>
      <w:marTop w:val="0"/>
      <w:marBottom w:val="0"/>
      <w:divBdr>
        <w:top w:val="none" w:sz="0" w:space="0" w:color="auto"/>
        <w:left w:val="none" w:sz="0" w:space="0" w:color="auto"/>
        <w:bottom w:val="none" w:sz="0" w:space="0" w:color="auto"/>
        <w:right w:val="none" w:sz="0" w:space="0" w:color="auto"/>
      </w:divBdr>
    </w:div>
    <w:div w:id="491139418">
      <w:bodyDiv w:val="1"/>
      <w:marLeft w:val="0"/>
      <w:marRight w:val="0"/>
      <w:marTop w:val="0"/>
      <w:marBottom w:val="0"/>
      <w:divBdr>
        <w:top w:val="none" w:sz="0" w:space="0" w:color="auto"/>
        <w:left w:val="none" w:sz="0" w:space="0" w:color="auto"/>
        <w:bottom w:val="none" w:sz="0" w:space="0" w:color="auto"/>
        <w:right w:val="none" w:sz="0" w:space="0" w:color="auto"/>
      </w:divBdr>
    </w:div>
    <w:div w:id="510684264">
      <w:bodyDiv w:val="1"/>
      <w:marLeft w:val="0"/>
      <w:marRight w:val="0"/>
      <w:marTop w:val="0"/>
      <w:marBottom w:val="0"/>
      <w:divBdr>
        <w:top w:val="none" w:sz="0" w:space="0" w:color="auto"/>
        <w:left w:val="none" w:sz="0" w:space="0" w:color="auto"/>
        <w:bottom w:val="none" w:sz="0" w:space="0" w:color="auto"/>
        <w:right w:val="none" w:sz="0" w:space="0" w:color="auto"/>
      </w:divBdr>
    </w:div>
    <w:div w:id="529411888">
      <w:bodyDiv w:val="1"/>
      <w:marLeft w:val="0"/>
      <w:marRight w:val="0"/>
      <w:marTop w:val="0"/>
      <w:marBottom w:val="0"/>
      <w:divBdr>
        <w:top w:val="none" w:sz="0" w:space="0" w:color="auto"/>
        <w:left w:val="none" w:sz="0" w:space="0" w:color="auto"/>
        <w:bottom w:val="none" w:sz="0" w:space="0" w:color="auto"/>
        <w:right w:val="none" w:sz="0" w:space="0" w:color="auto"/>
      </w:divBdr>
    </w:div>
    <w:div w:id="535237307">
      <w:bodyDiv w:val="1"/>
      <w:marLeft w:val="0"/>
      <w:marRight w:val="0"/>
      <w:marTop w:val="0"/>
      <w:marBottom w:val="0"/>
      <w:divBdr>
        <w:top w:val="none" w:sz="0" w:space="0" w:color="auto"/>
        <w:left w:val="none" w:sz="0" w:space="0" w:color="auto"/>
        <w:bottom w:val="none" w:sz="0" w:space="0" w:color="auto"/>
        <w:right w:val="none" w:sz="0" w:space="0" w:color="auto"/>
      </w:divBdr>
    </w:div>
    <w:div w:id="571087582">
      <w:bodyDiv w:val="1"/>
      <w:marLeft w:val="0"/>
      <w:marRight w:val="0"/>
      <w:marTop w:val="0"/>
      <w:marBottom w:val="0"/>
      <w:divBdr>
        <w:top w:val="none" w:sz="0" w:space="0" w:color="auto"/>
        <w:left w:val="none" w:sz="0" w:space="0" w:color="auto"/>
        <w:bottom w:val="none" w:sz="0" w:space="0" w:color="auto"/>
        <w:right w:val="none" w:sz="0" w:space="0" w:color="auto"/>
      </w:divBdr>
    </w:div>
    <w:div w:id="606041689">
      <w:bodyDiv w:val="1"/>
      <w:marLeft w:val="0"/>
      <w:marRight w:val="0"/>
      <w:marTop w:val="0"/>
      <w:marBottom w:val="0"/>
      <w:divBdr>
        <w:top w:val="none" w:sz="0" w:space="0" w:color="auto"/>
        <w:left w:val="none" w:sz="0" w:space="0" w:color="auto"/>
        <w:bottom w:val="none" w:sz="0" w:space="0" w:color="auto"/>
        <w:right w:val="none" w:sz="0" w:space="0" w:color="auto"/>
      </w:divBdr>
    </w:div>
    <w:div w:id="618494992">
      <w:bodyDiv w:val="1"/>
      <w:marLeft w:val="0"/>
      <w:marRight w:val="0"/>
      <w:marTop w:val="0"/>
      <w:marBottom w:val="0"/>
      <w:divBdr>
        <w:top w:val="none" w:sz="0" w:space="0" w:color="auto"/>
        <w:left w:val="none" w:sz="0" w:space="0" w:color="auto"/>
        <w:bottom w:val="none" w:sz="0" w:space="0" w:color="auto"/>
        <w:right w:val="none" w:sz="0" w:space="0" w:color="auto"/>
      </w:divBdr>
    </w:div>
    <w:div w:id="637222687">
      <w:bodyDiv w:val="1"/>
      <w:marLeft w:val="0"/>
      <w:marRight w:val="0"/>
      <w:marTop w:val="0"/>
      <w:marBottom w:val="0"/>
      <w:divBdr>
        <w:top w:val="none" w:sz="0" w:space="0" w:color="auto"/>
        <w:left w:val="none" w:sz="0" w:space="0" w:color="auto"/>
        <w:bottom w:val="none" w:sz="0" w:space="0" w:color="auto"/>
        <w:right w:val="none" w:sz="0" w:space="0" w:color="auto"/>
      </w:divBdr>
    </w:div>
    <w:div w:id="684751681">
      <w:bodyDiv w:val="1"/>
      <w:marLeft w:val="0"/>
      <w:marRight w:val="0"/>
      <w:marTop w:val="0"/>
      <w:marBottom w:val="0"/>
      <w:divBdr>
        <w:top w:val="none" w:sz="0" w:space="0" w:color="auto"/>
        <w:left w:val="none" w:sz="0" w:space="0" w:color="auto"/>
        <w:bottom w:val="none" w:sz="0" w:space="0" w:color="auto"/>
        <w:right w:val="none" w:sz="0" w:space="0" w:color="auto"/>
      </w:divBdr>
    </w:div>
    <w:div w:id="692999422">
      <w:bodyDiv w:val="1"/>
      <w:marLeft w:val="0"/>
      <w:marRight w:val="0"/>
      <w:marTop w:val="0"/>
      <w:marBottom w:val="0"/>
      <w:divBdr>
        <w:top w:val="none" w:sz="0" w:space="0" w:color="auto"/>
        <w:left w:val="none" w:sz="0" w:space="0" w:color="auto"/>
        <w:bottom w:val="none" w:sz="0" w:space="0" w:color="auto"/>
        <w:right w:val="none" w:sz="0" w:space="0" w:color="auto"/>
      </w:divBdr>
    </w:div>
    <w:div w:id="711223924">
      <w:bodyDiv w:val="1"/>
      <w:marLeft w:val="0"/>
      <w:marRight w:val="0"/>
      <w:marTop w:val="0"/>
      <w:marBottom w:val="0"/>
      <w:divBdr>
        <w:top w:val="none" w:sz="0" w:space="0" w:color="auto"/>
        <w:left w:val="none" w:sz="0" w:space="0" w:color="auto"/>
        <w:bottom w:val="none" w:sz="0" w:space="0" w:color="auto"/>
        <w:right w:val="none" w:sz="0" w:space="0" w:color="auto"/>
      </w:divBdr>
    </w:div>
    <w:div w:id="713577936">
      <w:bodyDiv w:val="1"/>
      <w:marLeft w:val="0"/>
      <w:marRight w:val="0"/>
      <w:marTop w:val="0"/>
      <w:marBottom w:val="0"/>
      <w:divBdr>
        <w:top w:val="none" w:sz="0" w:space="0" w:color="auto"/>
        <w:left w:val="none" w:sz="0" w:space="0" w:color="auto"/>
        <w:bottom w:val="none" w:sz="0" w:space="0" w:color="auto"/>
        <w:right w:val="none" w:sz="0" w:space="0" w:color="auto"/>
      </w:divBdr>
    </w:div>
    <w:div w:id="755246325">
      <w:bodyDiv w:val="1"/>
      <w:marLeft w:val="0"/>
      <w:marRight w:val="0"/>
      <w:marTop w:val="0"/>
      <w:marBottom w:val="0"/>
      <w:divBdr>
        <w:top w:val="none" w:sz="0" w:space="0" w:color="auto"/>
        <w:left w:val="none" w:sz="0" w:space="0" w:color="auto"/>
        <w:bottom w:val="none" w:sz="0" w:space="0" w:color="auto"/>
        <w:right w:val="none" w:sz="0" w:space="0" w:color="auto"/>
      </w:divBdr>
    </w:div>
    <w:div w:id="763693171">
      <w:bodyDiv w:val="1"/>
      <w:marLeft w:val="0"/>
      <w:marRight w:val="0"/>
      <w:marTop w:val="0"/>
      <w:marBottom w:val="0"/>
      <w:divBdr>
        <w:top w:val="none" w:sz="0" w:space="0" w:color="auto"/>
        <w:left w:val="none" w:sz="0" w:space="0" w:color="auto"/>
        <w:bottom w:val="none" w:sz="0" w:space="0" w:color="auto"/>
        <w:right w:val="none" w:sz="0" w:space="0" w:color="auto"/>
      </w:divBdr>
    </w:div>
    <w:div w:id="823811284">
      <w:bodyDiv w:val="1"/>
      <w:marLeft w:val="0"/>
      <w:marRight w:val="0"/>
      <w:marTop w:val="0"/>
      <w:marBottom w:val="0"/>
      <w:divBdr>
        <w:top w:val="none" w:sz="0" w:space="0" w:color="auto"/>
        <w:left w:val="none" w:sz="0" w:space="0" w:color="auto"/>
        <w:bottom w:val="none" w:sz="0" w:space="0" w:color="auto"/>
        <w:right w:val="none" w:sz="0" w:space="0" w:color="auto"/>
      </w:divBdr>
    </w:div>
    <w:div w:id="852380667">
      <w:bodyDiv w:val="1"/>
      <w:marLeft w:val="0"/>
      <w:marRight w:val="0"/>
      <w:marTop w:val="0"/>
      <w:marBottom w:val="0"/>
      <w:divBdr>
        <w:top w:val="none" w:sz="0" w:space="0" w:color="auto"/>
        <w:left w:val="none" w:sz="0" w:space="0" w:color="auto"/>
        <w:bottom w:val="none" w:sz="0" w:space="0" w:color="auto"/>
        <w:right w:val="none" w:sz="0" w:space="0" w:color="auto"/>
      </w:divBdr>
    </w:div>
    <w:div w:id="853347394">
      <w:bodyDiv w:val="1"/>
      <w:marLeft w:val="0"/>
      <w:marRight w:val="0"/>
      <w:marTop w:val="0"/>
      <w:marBottom w:val="0"/>
      <w:divBdr>
        <w:top w:val="none" w:sz="0" w:space="0" w:color="auto"/>
        <w:left w:val="none" w:sz="0" w:space="0" w:color="auto"/>
        <w:bottom w:val="none" w:sz="0" w:space="0" w:color="auto"/>
        <w:right w:val="none" w:sz="0" w:space="0" w:color="auto"/>
      </w:divBdr>
    </w:div>
    <w:div w:id="861939107">
      <w:bodyDiv w:val="1"/>
      <w:marLeft w:val="0"/>
      <w:marRight w:val="0"/>
      <w:marTop w:val="0"/>
      <w:marBottom w:val="0"/>
      <w:divBdr>
        <w:top w:val="none" w:sz="0" w:space="0" w:color="auto"/>
        <w:left w:val="none" w:sz="0" w:space="0" w:color="auto"/>
        <w:bottom w:val="none" w:sz="0" w:space="0" w:color="auto"/>
        <w:right w:val="none" w:sz="0" w:space="0" w:color="auto"/>
      </w:divBdr>
    </w:div>
    <w:div w:id="865677921">
      <w:bodyDiv w:val="1"/>
      <w:marLeft w:val="0"/>
      <w:marRight w:val="0"/>
      <w:marTop w:val="0"/>
      <w:marBottom w:val="0"/>
      <w:divBdr>
        <w:top w:val="none" w:sz="0" w:space="0" w:color="auto"/>
        <w:left w:val="none" w:sz="0" w:space="0" w:color="auto"/>
        <w:bottom w:val="none" w:sz="0" w:space="0" w:color="auto"/>
        <w:right w:val="none" w:sz="0" w:space="0" w:color="auto"/>
      </w:divBdr>
    </w:div>
    <w:div w:id="889264570">
      <w:bodyDiv w:val="1"/>
      <w:marLeft w:val="0"/>
      <w:marRight w:val="0"/>
      <w:marTop w:val="0"/>
      <w:marBottom w:val="0"/>
      <w:divBdr>
        <w:top w:val="none" w:sz="0" w:space="0" w:color="auto"/>
        <w:left w:val="none" w:sz="0" w:space="0" w:color="auto"/>
        <w:bottom w:val="none" w:sz="0" w:space="0" w:color="auto"/>
        <w:right w:val="none" w:sz="0" w:space="0" w:color="auto"/>
      </w:divBdr>
    </w:div>
    <w:div w:id="889927402">
      <w:bodyDiv w:val="1"/>
      <w:marLeft w:val="0"/>
      <w:marRight w:val="0"/>
      <w:marTop w:val="0"/>
      <w:marBottom w:val="0"/>
      <w:divBdr>
        <w:top w:val="none" w:sz="0" w:space="0" w:color="auto"/>
        <w:left w:val="none" w:sz="0" w:space="0" w:color="auto"/>
        <w:bottom w:val="none" w:sz="0" w:space="0" w:color="auto"/>
        <w:right w:val="none" w:sz="0" w:space="0" w:color="auto"/>
      </w:divBdr>
    </w:div>
    <w:div w:id="909927158">
      <w:bodyDiv w:val="1"/>
      <w:marLeft w:val="0"/>
      <w:marRight w:val="0"/>
      <w:marTop w:val="0"/>
      <w:marBottom w:val="0"/>
      <w:divBdr>
        <w:top w:val="none" w:sz="0" w:space="0" w:color="auto"/>
        <w:left w:val="none" w:sz="0" w:space="0" w:color="auto"/>
        <w:bottom w:val="none" w:sz="0" w:space="0" w:color="auto"/>
        <w:right w:val="none" w:sz="0" w:space="0" w:color="auto"/>
      </w:divBdr>
    </w:div>
    <w:div w:id="915432408">
      <w:bodyDiv w:val="1"/>
      <w:marLeft w:val="0"/>
      <w:marRight w:val="0"/>
      <w:marTop w:val="0"/>
      <w:marBottom w:val="0"/>
      <w:divBdr>
        <w:top w:val="none" w:sz="0" w:space="0" w:color="auto"/>
        <w:left w:val="none" w:sz="0" w:space="0" w:color="auto"/>
        <w:bottom w:val="none" w:sz="0" w:space="0" w:color="auto"/>
        <w:right w:val="none" w:sz="0" w:space="0" w:color="auto"/>
      </w:divBdr>
    </w:div>
    <w:div w:id="915553368">
      <w:bodyDiv w:val="1"/>
      <w:marLeft w:val="0"/>
      <w:marRight w:val="0"/>
      <w:marTop w:val="0"/>
      <w:marBottom w:val="0"/>
      <w:divBdr>
        <w:top w:val="none" w:sz="0" w:space="0" w:color="auto"/>
        <w:left w:val="none" w:sz="0" w:space="0" w:color="auto"/>
        <w:bottom w:val="none" w:sz="0" w:space="0" w:color="auto"/>
        <w:right w:val="none" w:sz="0" w:space="0" w:color="auto"/>
      </w:divBdr>
    </w:div>
    <w:div w:id="1032651602">
      <w:bodyDiv w:val="1"/>
      <w:marLeft w:val="0"/>
      <w:marRight w:val="0"/>
      <w:marTop w:val="0"/>
      <w:marBottom w:val="0"/>
      <w:divBdr>
        <w:top w:val="none" w:sz="0" w:space="0" w:color="auto"/>
        <w:left w:val="none" w:sz="0" w:space="0" w:color="auto"/>
        <w:bottom w:val="none" w:sz="0" w:space="0" w:color="auto"/>
        <w:right w:val="none" w:sz="0" w:space="0" w:color="auto"/>
      </w:divBdr>
    </w:div>
    <w:div w:id="1036541513">
      <w:bodyDiv w:val="1"/>
      <w:marLeft w:val="0"/>
      <w:marRight w:val="0"/>
      <w:marTop w:val="0"/>
      <w:marBottom w:val="0"/>
      <w:divBdr>
        <w:top w:val="none" w:sz="0" w:space="0" w:color="auto"/>
        <w:left w:val="none" w:sz="0" w:space="0" w:color="auto"/>
        <w:bottom w:val="none" w:sz="0" w:space="0" w:color="auto"/>
        <w:right w:val="none" w:sz="0" w:space="0" w:color="auto"/>
      </w:divBdr>
    </w:div>
    <w:div w:id="1039476720">
      <w:bodyDiv w:val="1"/>
      <w:marLeft w:val="0"/>
      <w:marRight w:val="0"/>
      <w:marTop w:val="0"/>
      <w:marBottom w:val="0"/>
      <w:divBdr>
        <w:top w:val="none" w:sz="0" w:space="0" w:color="auto"/>
        <w:left w:val="none" w:sz="0" w:space="0" w:color="auto"/>
        <w:bottom w:val="none" w:sz="0" w:space="0" w:color="auto"/>
        <w:right w:val="none" w:sz="0" w:space="0" w:color="auto"/>
      </w:divBdr>
    </w:div>
    <w:div w:id="1096291962">
      <w:bodyDiv w:val="1"/>
      <w:marLeft w:val="0"/>
      <w:marRight w:val="0"/>
      <w:marTop w:val="0"/>
      <w:marBottom w:val="0"/>
      <w:divBdr>
        <w:top w:val="none" w:sz="0" w:space="0" w:color="auto"/>
        <w:left w:val="none" w:sz="0" w:space="0" w:color="auto"/>
        <w:bottom w:val="none" w:sz="0" w:space="0" w:color="auto"/>
        <w:right w:val="none" w:sz="0" w:space="0" w:color="auto"/>
      </w:divBdr>
    </w:div>
    <w:div w:id="1096488079">
      <w:bodyDiv w:val="1"/>
      <w:marLeft w:val="0"/>
      <w:marRight w:val="0"/>
      <w:marTop w:val="0"/>
      <w:marBottom w:val="0"/>
      <w:divBdr>
        <w:top w:val="none" w:sz="0" w:space="0" w:color="auto"/>
        <w:left w:val="none" w:sz="0" w:space="0" w:color="auto"/>
        <w:bottom w:val="none" w:sz="0" w:space="0" w:color="auto"/>
        <w:right w:val="none" w:sz="0" w:space="0" w:color="auto"/>
      </w:divBdr>
    </w:div>
    <w:div w:id="1102843574">
      <w:bodyDiv w:val="1"/>
      <w:marLeft w:val="0"/>
      <w:marRight w:val="0"/>
      <w:marTop w:val="0"/>
      <w:marBottom w:val="0"/>
      <w:divBdr>
        <w:top w:val="none" w:sz="0" w:space="0" w:color="auto"/>
        <w:left w:val="none" w:sz="0" w:space="0" w:color="auto"/>
        <w:bottom w:val="none" w:sz="0" w:space="0" w:color="auto"/>
        <w:right w:val="none" w:sz="0" w:space="0" w:color="auto"/>
      </w:divBdr>
    </w:div>
    <w:div w:id="1118911483">
      <w:bodyDiv w:val="1"/>
      <w:marLeft w:val="0"/>
      <w:marRight w:val="0"/>
      <w:marTop w:val="0"/>
      <w:marBottom w:val="0"/>
      <w:divBdr>
        <w:top w:val="none" w:sz="0" w:space="0" w:color="auto"/>
        <w:left w:val="none" w:sz="0" w:space="0" w:color="auto"/>
        <w:bottom w:val="none" w:sz="0" w:space="0" w:color="auto"/>
        <w:right w:val="none" w:sz="0" w:space="0" w:color="auto"/>
      </w:divBdr>
    </w:div>
    <w:div w:id="1188520203">
      <w:bodyDiv w:val="1"/>
      <w:marLeft w:val="0"/>
      <w:marRight w:val="0"/>
      <w:marTop w:val="0"/>
      <w:marBottom w:val="0"/>
      <w:divBdr>
        <w:top w:val="none" w:sz="0" w:space="0" w:color="auto"/>
        <w:left w:val="none" w:sz="0" w:space="0" w:color="auto"/>
        <w:bottom w:val="none" w:sz="0" w:space="0" w:color="auto"/>
        <w:right w:val="none" w:sz="0" w:space="0" w:color="auto"/>
      </w:divBdr>
    </w:div>
    <w:div w:id="1189679189">
      <w:bodyDiv w:val="1"/>
      <w:marLeft w:val="0"/>
      <w:marRight w:val="0"/>
      <w:marTop w:val="0"/>
      <w:marBottom w:val="0"/>
      <w:divBdr>
        <w:top w:val="none" w:sz="0" w:space="0" w:color="auto"/>
        <w:left w:val="none" w:sz="0" w:space="0" w:color="auto"/>
        <w:bottom w:val="none" w:sz="0" w:space="0" w:color="auto"/>
        <w:right w:val="none" w:sz="0" w:space="0" w:color="auto"/>
      </w:divBdr>
    </w:div>
    <w:div w:id="1201286080">
      <w:bodyDiv w:val="1"/>
      <w:marLeft w:val="0"/>
      <w:marRight w:val="0"/>
      <w:marTop w:val="0"/>
      <w:marBottom w:val="0"/>
      <w:divBdr>
        <w:top w:val="none" w:sz="0" w:space="0" w:color="auto"/>
        <w:left w:val="none" w:sz="0" w:space="0" w:color="auto"/>
        <w:bottom w:val="none" w:sz="0" w:space="0" w:color="auto"/>
        <w:right w:val="none" w:sz="0" w:space="0" w:color="auto"/>
      </w:divBdr>
    </w:div>
    <w:div w:id="1210843653">
      <w:bodyDiv w:val="1"/>
      <w:marLeft w:val="0"/>
      <w:marRight w:val="0"/>
      <w:marTop w:val="0"/>
      <w:marBottom w:val="0"/>
      <w:divBdr>
        <w:top w:val="none" w:sz="0" w:space="0" w:color="auto"/>
        <w:left w:val="none" w:sz="0" w:space="0" w:color="auto"/>
        <w:bottom w:val="none" w:sz="0" w:space="0" w:color="auto"/>
        <w:right w:val="none" w:sz="0" w:space="0" w:color="auto"/>
      </w:divBdr>
    </w:div>
    <w:div w:id="1220750415">
      <w:bodyDiv w:val="1"/>
      <w:marLeft w:val="0"/>
      <w:marRight w:val="0"/>
      <w:marTop w:val="0"/>
      <w:marBottom w:val="0"/>
      <w:divBdr>
        <w:top w:val="none" w:sz="0" w:space="0" w:color="auto"/>
        <w:left w:val="none" w:sz="0" w:space="0" w:color="auto"/>
        <w:bottom w:val="none" w:sz="0" w:space="0" w:color="auto"/>
        <w:right w:val="none" w:sz="0" w:space="0" w:color="auto"/>
      </w:divBdr>
    </w:div>
    <w:div w:id="1286042387">
      <w:bodyDiv w:val="1"/>
      <w:marLeft w:val="0"/>
      <w:marRight w:val="0"/>
      <w:marTop w:val="0"/>
      <w:marBottom w:val="0"/>
      <w:divBdr>
        <w:top w:val="none" w:sz="0" w:space="0" w:color="auto"/>
        <w:left w:val="none" w:sz="0" w:space="0" w:color="auto"/>
        <w:bottom w:val="none" w:sz="0" w:space="0" w:color="auto"/>
        <w:right w:val="none" w:sz="0" w:space="0" w:color="auto"/>
      </w:divBdr>
    </w:div>
    <w:div w:id="1319773009">
      <w:bodyDiv w:val="1"/>
      <w:marLeft w:val="0"/>
      <w:marRight w:val="0"/>
      <w:marTop w:val="0"/>
      <w:marBottom w:val="0"/>
      <w:divBdr>
        <w:top w:val="none" w:sz="0" w:space="0" w:color="auto"/>
        <w:left w:val="none" w:sz="0" w:space="0" w:color="auto"/>
        <w:bottom w:val="none" w:sz="0" w:space="0" w:color="auto"/>
        <w:right w:val="none" w:sz="0" w:space="0" w:color="auto"/>
      </w:divBdr>
    </w:div>
    <w:div w:id="1355575730">
      <w:bodyDiv w:val="1"/>
      <w:marLeft w:val="0"/>
      <w:marRight w:val="0"/>
      <w:marTop w:val="0"/>
      <w:marBottom w:val="0"/>
      <w:divBdr>
        <w:top w:val="none" w:sz="0" w:space="0" w:color="auto"/>
        <w:left w:val="none" w:sz="0" w:space="0" w:color="auto"/>
        <w:bottom w:val="none" w:sz="0" w:space="0" w:color="auto"/>
        <w:right w:val="none" w:sz="0" w:space="0" w:color="auto"/>
      </w:divBdr>
    </w:div>
    <w:div w:id="1386829278">
      <w:bodyDiv w:val="1"/>
      <w:marLeft w:val="0"/>
      <w:marRight w:val="0"/>
      <w:marTop w:val="0"/>
      <w:marBottom w:val="0"/>
      <w:divBdr>
        <w:top w:val="none" w:sz="0" w:space="0" w:color="auto"/>
        <w:left w:val="none" w:sz="0" w:space="0" w:color="auto"/>
        <w:bottom w:val="none" w:sz="0" w:space="0" w:color="auto"/>
        <w:right w:val="none" w:sz="0" w:space="0" w:color="auto"/>
      </w:divBdr>
    </w:div>
    <w:div w:id="1404372485">
      <w:bodyDiv w:val="1"/>
      <w:marLeft w:val="0"/>
      <w:marRight w:val="0"/>
      <w:marTop w:val="0"/>
      <w:marBottom w:val="0"/>
      <w:divBdr>
        <w:top w:val="none" w:sz="0" w:space="0" w:color="auto"/>
        <w:left w:val="none" w:sz="0" w:space="0" w:color="auto"/>
        <w:bottom w:val="none" w:sz="0" w:space="0" w:color="auto"/>
        <w:right w:val="none" w:sz="0" w:space="0" w:color="auto"/>
      </w:divBdr>
    </w:div>
    <w:div w:id="1453599130">
      <w:bodyDiv w:val="1"/>
      <w:marLeft w:val="0"/>
      <w:marRight w:val="0"/>
      <w:marTop w:val="0"/>
      <w:marBottom w:val="0"/>
      <w:divBdr>
        <w:top w:val="none" w:sz="0" w:space="0" w:color="auto"/>
        <w:left w:val="none" w:sz="0" w:space="0" w:color="auto"/>
        <w:bottom w:val="none" w:sz="0" w:space="0" w:color="auto"/>
        <w:right w:val="none" w:sz="0" w:space="0" w:color="auto"/>
      </w:divBdr>
    </w:div>
    <w:div w:id="1468359570">
      <w:bodyDiv w:val="1"/>
      <w:marLeft w:val="0"/>
      <w:marRight w:val="0"/>
      <w:marTop w:val="0"/>
      <w:marBottom w:val="0"/>
      <w:divBdr>
        <w:top w:val="none" w:sz="0" w:space="0" w:color="auto"/>
        <w:left w:val="none" w:sz="0" w:space="0" w:color="auto"/>
        <w:bottom w:val="none" w:sz="0" w:space="0" w:color="auto"/>
        <w:right w:val="none" w:sz="0" w:space="0" w:color="auto"/>
      </w:divBdr>
    </w:div>
    <w:div w:id="1501432630">
      <w:bodyDiv w:val="1"/>
      <w:marLeft w:val="0"/>
      <w:marRight w:val="0"/>
      <w:marTop w:val="0"/>
      <w:marBottom w:val="0"/>
      <w:divBdr>
        <w:top w:val="none" w:sz="0" w:space="0" w:color="auto"/>
        <w:left w:val="none" w:sz="0" w:space="0" w:color="auto"/>
        <w:bottom w:val="none" w:sz="0" w:space="0" w:color="auto"/>
        <w:right w:val="none" w:sz="0" w:space="0" w:color="auto"/>
      </w:divBdr>
    </w:div>
    <w:div w:id="1546329250">
      <w:bodyDiv w:val="1"/>
      <w:marLeft w:val="0"/>
      <w:marRight w:val="0"/>
      <w:marTop w:val="0"/>
      <w:marBottom w:val="0"/>
      <w:divBdr>
        <w:top w:val="none" w:sz="0" w:space="0" w:color="auto"/>
        <w:left w:val="none" w:sz="0" w:space="0" w:color="auto"/>
        <w:bottom w:val="none" w:sz="0" w:space="0" w:color="auto"/>
        <w:right w:val="none" w:sz="0" w:space="0" w:color="auto"/>
      </w:divBdr>
    </w:div>
    <w:div w:id="1549488987">
      <w:bodyDiv w:val="1"/>
      <w:marLeft w:val="0"/>
      <w:marRight w:val="0"/>
      <w:marTop w:val="0"/>
      <w:marBottom w:val="0"/>
      <w:divBdr>
        <w:top w:val="none" w:sz="0" w:space="0" w:color="auto"/>
        <w:left w:val="none" w:sz="0" w:space="0" w:color="auto"/>
        <w:bottom w:val="none" w:sz="0" w:space="0" w:color="auto"/>
        <w:right w:val="none" w:sz="0" w:space="0" w:color="auto"/>
      </w:divBdr>
    </w:div>
    <w:div w:id="1579944154">
      <w:bodyDiv w:val="1"/>
      <w:marLeft w:val="0"/>
      <w:marRight w:val="0"/>
      <w:marTop w:val="0"/>
      <w:marBottom w:val="0"/>
      <w:divBdr>
        <w:top w:val="none" w:sz="0" w:space="0" w:color="auto"/>
        <w:left w:val="none" w:sz="0" w:space="0" w:color="auto"/>
        <w:bottom w:val="none" w:sz="0" w:space="0" w:color="auto"/>
        <w:right w:val="none" w:sz="0" w:space="0" w:color="auto"/>
      </w:divBdr>
    </w:div>
    <w:div w:id="1665813438">
      <w:bodyDiv w:val="1"/>
      <w:marLeft w:val="0"/>
      <w:marRight w:val="0"/>
      <w:marTop w:val="0"/>
      <w:marBottom w:val="0"/>
      <w:divBdr>
        <w:top w:val="none" w:sz="0" w:space="0" w:color="auto"/>
        <w:left w:val="none" w:sz="0" w:space="0" w:color="auto"/>
        <w:bottom w:val="none" w:sz="0" w:space="0" w:color="auto"/>
        <w:right w:val="none" w:sz="0" w:space="0" w:color="auto"/>
      </w:divBdr>
    </w:div>
    <w:div w:id="1678800014">
      <w:bodyDiv w:val="1"/>
      <w:marLeft w:val="0"/>
      <w:marRight w:val="0"/>
      <w:marTop w:val="0"/>
      <w:marBottom w:val="0"/>
      <w:divBdr>
        <w:top w:val="none" w:sz="0" w:space="0" w:color="auto"/>
        <w:left w:val="none" w:sz="0" w:space="0" w:color="auto"/>
        <w:bottom w:val="none" w:sz="0" w:space="0" w:color="auto"/>
        <w:right w:val="none" w:sz="0" w:space="0" w:color="auto"/>
      </w:divBdr>
    </w:div>
    <w:div w:id="1678920602">
      <w:bodyDiv w:val="1"/>
      <w:marLeft w:val="0"/>
      <w:marRight w:val="0"/>
      <w:marTop w:val="0"/>
      <w:marBottom w:val="0"/>
      <w:divBdr>
        <w:top w:val="none" w:sz="0" w:space="0" w:color="auto"/>
        <w:left w:val="none" w:sz="0" w:space="0" w:color="auto"/>
        <w:bottom w:val="none" w:sz="0" w:space="0" w:color="auto"/>
        <w:right w:val="none" w:sz="0" w:space="0" w:color="auto"/>
      </w:divBdr>
    </w:div>
    <w:div w:id="1697346056">
      <w:bodyDiv w:val="1"/>
      <w:marLeft w:val="0"/>
      <w:marRight w:val="0"/>
      <w:marTop w:val="0"/>
      <w:marBottom w:val="0"/>
      <w:divBdr>
        <w:top w:val="none" w:sz="0" w:space="0" w:color="auto"/>
        <w:left w:val="none" w:sz="0" w:space="0" w:color="auto"/>
        <w:bottom w:val="none" w:sz="0" w:space="0" w:color="auto"/>
        <w:right w:val="none" w:sz="0" w:space="0" w:color="auto"/>
      </w:divBdr>
    </w:div>
    <w:div w:id="1764837778">
      <w:bodyDiv w:val="1"/>
      <w:marLeft w:val="0"/>
      <w:marRight w:val="0"/>
      <w:marTop w:val="0"/>
      <w:marBottom w:val="0"/>
      <w:divBdr>
        <w:top w:val="none" w:sz="0" w:space="0" w:color="auto"/>
        <w:left w:val="none" w:sz="0" w:space="0" w:color="auto"/>
        <w:bottom w:val="none" w:sz="0" w:space="0" w:color="auto"/>
        <w:right w:val="none" w:sz="0" w:space="0" w:color="auto"/>
      </w:divBdr>
    </w:div>
    <w:div w:id="1789087448">
      <w:bodyDiv w:val="1"/>
      <w:marLeft w:val="0"/>
      <w:marRight w:val="0"/>
      <w:marTop w:val="0"/>
      <w:marBottom w:val="0"/>
      <w:divBdr>
        <w:top w:val="none" w:sz="0" w:space="0" w:color="auto"/>
        <w:left w:val="none" w:sz="0" w:space="0" w:color="auto"/>
        <w:bottom w:val="none" w:sz="0" w:space="0" w:color="auto"/>
        <w:right w:val="none" w:sz="0" w:space="0" w:color="auto"/>
      </w:divBdr>
    </w:div>
    <w:div w:id="1796022996">
      <w:bodyDiv w:val="1"/>
      <w:marLeft w:val="0"/>
      <w:marRight w:val="0"/>
      <w:marTop w:val="0"/>
      <w:marBottom w:val="0"/>
      <w:divBdr>
        <w:top w:val="none" w:sz="0" w:space="0" w:color="auto"/>
        <w:left w:val="none" w:sz="0" w:space="0" w:color="auto"/>
        <w:bottom w:val="none" w:sz="0" w:space="0" w:color="auto"/>
        <w:right w:val="none" w:sz="0" w:space="0" w:color="auto"/>
      </w:divBdr>
    </w:div>
    <w:div w:id="1891765629">
      <w:bodyDiv w:val="1"/>
      <w:marLeft w:val="0"/>
      <w:marRight w:val="0"/>
      <w:marTop w:val="0"/>
      <w:marBottom w:val="0"/>
      <w:divBdr>
        <w:top w:val="none" w:sz="0" w:space="0" w:color="auto"/>
        <w:left w:val="none" w:sz="0" w:space="0" w:color="auto"/>
        <w:bottom w:val="none" w:sz="0" w:space="0" w:color="auto"/>
        <w:right w:val="none" w:sz="0" w:space="0" w:color="auto"/>
      </w:divBdr>
    </w:div>
    <w:div w:id="1907760089">
      <w:bodyDiv w:val="1"/>
      <w:marLeft w:val="0"/>
      <w:marRight w:val="0"/>
      <w:marTop w:val="0"/>
      <w:marBottom w:val="0"/>
      <w:divBdr>
        <w:top w:val="none" w:sz="0" w:space="0" w:color="auto"/>
        <w:left w:val="none" w:sz="0" w:space="0" w:color="auto"/>
        <w:bottom w:val="none" w:sz="0" w:space="0" w:color="auto"/>
        <w:right w:val="none" w:sz="0" w:space="0" w:color="auto"/>
      </w:divBdr>
    </w:div>
    <w:div w:id="1912615321">
      <w:bodyDiv w:val="1"/>
      <w:marLeft w:val="0"/>
      <w:marRight w:val="0"/>
      <w:marTop w:val="0"/>
      <w:marBottom w:val="0"/>
      <w:divBdr>
        <w:top w:val="none" w:sz="0" w:space="0" w:color="auto"/>
        <w:left w:val="none" w:sz="0" w:space="0" w:color="auto"/>
        <w:bottom w:val="none" w:sz="0" w:space="0" w:color="auto"/>
        <w:right w:val="none" w:sz="0" w:space="0" w:color="auto"/>
      </w:divBdr>
    </w:div>
    <w:div w:id="1916889294">
      <w:bodyDiv w:val="1"/>
      <w:marLeft w:val="0"/>
      <w:marRight w:val="0"/>
      <w:marTop w:val="0"/>
      <w:marBottom w:val="0"/>
      <w:divBdr>
        <w:top w:val="none" w:sz="0" w:space="0" w:color="auto"/>
        <w:left w:val="none" w:sz="0" w:space="0" w:color="auto"/>
        <w:bottom w:val="none" w:sz="0" w:space="0" w:color="auto"/>
        <w:right w:val="none" w:sz="0" w:space="0" w:color="auto"/>
      </w:divBdr>
    </w:div>
    <w:div w:id="1945383172">
      <w:bodyDiv w:val="1"/>
      <w:marLeft w:val="0"/>
      <w:marRight w:val="0"/>
      <w:marTop w:val="0"/>
      <w:marBottom w:val="0"/>
      <w:divBdr>
        <w:top w:val="none" w:sz="0" w:space="0" w:color="auto"/>
        <w:left w:val="none" w:sz="0" w:space="0" w:color="auto"/>
        <w:bottom w:val="none" w:sz="0" w:space="0" w:color="auto"/>
        <w:right w:val="none" w:sz="0" w:space="0" w:color="auto"/>
      </w:divBdr>
    </w:div>
    <w:div w:id="1967197521">
      <w:bodyDiv w:val="1"/>
      <w:marLeft w:val="0"/>
      <w:marRight w:val="0"/>
      <w:marTop w:val="0"/>
      <w:marBottom w:val="0"/>
      <w:divBdr>
        <w:top w:val="none" w:sz="0" w:space="0" w:color="auto"/>
        <w:left w:val="none" w:sz="0" w:space="0" w:color="auto"/>
        <w:bottom w:val="none" w:sz="0" w:space="0" w:color="auto"/>
        <w:right w:val="none" w:sz="0" w:space="0" w:color="auto"/>
      </w:divBdr>
    </w:div>
    <w:div w:id="1974363722">
      <w:bodyDiv w:val="1"/>
      <w:marLeft w:val="0"/>
      <w:marRight w:val="0"/>
      <w:marTop w:val="0"/>
      <w:marBottom w:val="0"/>
      <w:divBdr>
        <w:top w:val="none" w:sz="0" w:space="0" w:color="auto"/>
        <w:left w:val="none" w:sz="0" w:space="0" w:color="auto"/>
        <w:bottom w:val="none" w:sz="0" w:space="0" w:color="auto"/>
        <w:right w:val="none" w:sz="0" w:space="0" w:color="auto"/>
      </w:divBdr>
    </w:div>
    <w:div w:id="1996107848">
      <w:bodyDiv w:val="1"/>
      <w:marLeft w:val="0"/>
      <w:marRight w:val="0"/>
      <w:marTop w:val="0"/>
      <w:marBottom w:val="0"/>
      <w:divBdr>
        <w:top w:val="none" w:sz="0" w:space="0" w:color="auto"/>
        <w:left w:val="none" w:sz="0" w:space="0" w:color="auto"/>
        <w:bottom w:val="none" w:sz="0" w:space="0" w:color="auto"/>
        <w:right w:val="none" w:sz="0" w:space="0" w:color="auto"/>
      </w:divBdr>
    </w:div>
    <w:div w:id="1997295578">
      <w:bodyDiv w:val="1"/>
      <w:marLeft w:val="0"/>
      <w:marRight w:val="0"/>
      <w:marTop w:val="0"/>
      <w:marBottom w:val="0"/>
      <w:divBdr>
        <w:top w:val="none" w:sz="0" w:space="0" w:color="auto"/>
        <w:left w:val="none" w:sz="0" w:space="0" w:color="auto"/>
        <w:bottom w:val="none" w:sz="0" w:space="0" w:color="auto"/>
        <w:right w:val="none" w:sz="0" w:space="0" w:color="auto"/>
      </w:divBdr>
    </w:div>
    <w:div w:id="2038506917">
      <w:bodyDiv w:val="1"/>
      <w:marLeft w:val="0"/>
      <w:marRight w:val="0"/>
      <w:marTop w:val="0"/>
      <w:marBottom w:val="0"/>
      <w:divBdr>
        <w:top w:val="none" w:sz="0" w:space="0" w:color="auto"/>
        <w:left w:val="none" w:sz="0" w:space="0" w:color="auto"/>
        <w:bottom w:val="none" w:sz="0" w:space="0" w:color="auto"/>
        <w:right w:val="none" w:sz="0" w:space="0" w:color="auto"/>
      </w:divBdr>
    </w:div>
    <w:div w:id="2054423792">
      <w:bodyDiv w:val="1"/>
      <w:marLeft w:val="0"/>
      <w:marRight w:val="0"/>
      <w:marTop w:val="0"/>
      <w:marBottom w:val="0"/>
      <w:divBdr>
        <w:top w:val="none" w:sz="0" w:space="0" w:color="auto"/>
        <w:left w:val="none" w:sz="0" w:space="0" w:color="auto"/>
        <w:bottom w:val="none" w:sz="0" w:space="0" w:color="auto"/>
        <w:right w:val="none" w:sz="0" w:space="0" w:color="auto"/>
      </w:divBdr>
    </w:div>
    <w:div w:id="2055039213">
      <w:bodyDiv w:val="1"/>
      <w:marLeft w:val="0"/>
      <w:marRight w:val="0"/>
      <w:marTop w:val="0"/>
      <w:marBottom w:val="0"/>
      <w:divBdr>
        <w:top w:val="none" w:sz="0" w:space="0" w:color="auto"/>
        <w:left w:val="none" w:sz="0" w:space="0" w:color="auto"/>
        <w:bottom w:val="none" w:sz="0" w:space="0" w:color="auto"/>
        <w:right w:val="none" w:sz="0" w:space="0" w:color="auto"/>
      </w:divBdr>
    </w:div>
    <w:div w:id="2088375884">
      <w:bodyDiv w:val="1"/>
      <w:marLeft w:val="0"/>
      <w:marRight w:val="0"/>
      <w:marTop w:val="0"/>
      <w:marBottom w:val="0"/>
      <w:divBdr>
        <w:top w:val="none" w:sz="0" w:space="0" w:color="auto"/>
        <w:left w:val="none" w:sz="0" w:space="0" w:color="auto"/>
        <w:bottom w:val="none" w:sz="0" w:space="0" w:color="auto"/>
        <w:right w:val="none" w:sz="0" w:space="0" w:color="auto"/>
      </w:divBdr>
    </w:div>
    <w:div w:id="2124494543">
      <w:bodyDiv w:val="1"/>
      <w:marLeft w:val="0"/>
      <w:marRight w:val="0"/>
      <w:marTop w:val="0"/>
      <w:marBottom w:val="0"/>
      <w:divBdr>
        <w:top w:val="none" w:sz="0" w:space="0" w:color="auto"/>
        <w:left w:val="none" w:sz="0" w:space="0" w:color="auto"/>
        <w:bottom w:val="none" w:sz="0" w:space="0" w:color="auto"/>
        <w:right w:val="none" w:sz="0" w:space="0" w:color="auto"/>
      </w:divBdr>
    </w:div>
    <w:div w:id="2124494790">
      <w:bodyDiv w:val="1"/>
      <w:marLeft w:val="0"/>
      <w:marRight w:val="0"/>
      <w:marTop w:val="0"/>
      <w:marBottom w:val="0"/>
      <w:divBdr>
        <w:top w:val="none" w:sz="0" w:space="0" w:color="auto"/>
        <w:left w:val="none" w:sz="0" w:space="0" w:color="auto"/>
        <w:bottom w:val="none" w:sz="0" w:space="0" w:color="auto"/>
        <w:right w:val="none" w:sz="0" w:space="0" w:color="auto"/>
      </w:divBdr>
    </w:div>
    <w:div w:id="2129427685">
      <w:bodyDiv w:val="1"/>
      <w:marLeft w:val="0"/>
      <w:marRight w:val="0"/>
      <w:marTop w:val="0"/>
      <w:marBottom w:val="0"/>
      <w:divBdr>
        <w:top w:val="none" w:sz="0" w:space="0" w:color="auto"/>
        <w:left w:val="none" w:sz="0" w:space="0" w:color="auto"/>
        <w:bottom w:val="none" w:sz="0" w:space="0" w:color="auto"/>
        <w:right w:val="none" w:sz="0" w:space="0" w:color="auto"/>
      </w:divBdr>
    </w:div>
    <w:div w:id="213058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2DBFF-C663-4106-BC1B-3350909C8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4F4340D0</Template>
  <TotalTime>4</TotalTime>
  <Pages>2</Pages>
  <Words>353</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IN THE CITY COUNCIL OF THE CITY OF SAN LEANDRO</vt:lpstr>
    </vt:vector>
  </TitlesOfParts>
  <Company>City Of San Leandro</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CITY COUNCIL OF THE CITY OF SAN LEANDRO</dc:title>
  <dc:creator>Windows User</dc:creator>
  <cp:lastModifiedBy>Clancy, Kelly</cp:lastModifiedBy>
  <cp:revision>2</cp:revision>
  <cp:lastPrinted>2019-11-20T22:15:00Z</cp:lastPrinted>
  <dcterms:created xsi:type="dcterms:W3CDTF">2021-03-04T21:11:00Z</dcterms:created>
  <dcterms:modified xsi:type="dcterms:W3CDTF">2021-03-04T21:11:00Z</dcterms:modified>
</cp:coreProperties>
</file>